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3C6" w:rsidRDefault="001673C6" w:rsidP="000A719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794A">
        <w:rPr>
          <w:rFonts w:ascii="Times New Roman" w:hAnsi="Times New Roman" w:cs="Times New Roman"/>
          <w:b/>
          <w:bCs/>
          <w:sz w:val="28"/>
          <w:szCs w:val="28"/>
        </w:rPr>
        <w:t>Зміни в житті тварин навесні. Поява комах</w:t>
      </w:r>
    </w:p>
    <w:p w:rsidR="001673C6" w:rsidRPr="00AF794A" w:rsidRDefault="001673C6" w:rsidP="000A7198">
      <w:pPr>
        <w:spacing w:after="0"/>
        <w:jc w:val="center"/>
        <w:rPr>
          <w:rStyle w:val="Strong"/>
          <w:rFonts w:ascii="Times New Roman" w:hAnsi="Times New Roman" w:cs="Times New Roman"/>
          <w:i/>
          <w:iCs/>
          <w:sz w:val="28"/>
          <w:szCs w:val="28"/>
        </w:rPr>
      </w:pPr>
      <w:r w:rsidRPr="00AF794A">
        <w:rPr>
          <w:rStyle w:val="Strong"/>
          <w:rFonts w:ascii="Times New Roman" w:hAnsi="Times New Roman" w:cs="Times New Roman"/>
          <w:i/>
          <w:iCs/>
          <w:sz w:val="28"/>
          <w:szCs w:val="28"/>
        </w:rPr>
        <w:t>Природознавство, 2-й клас</w:t>
      </w:r>
    </w:p>
    <w:p w:rsidR="001673C6" w:rsidRPr="00AF794A" w:rsidRDefault="001673C6" w:rsidP="000A7198">
      <w:pPr>
        <w:spacing w:after="0"/>
        <w:jc w:val="center"/>
        <w:rPr>
          <w:rStyle w:val="Strong"/>
          <w:rFonts w:ascii="Times New Roman" w:hAnsi="Times New Roman" w:cs="Times New Roman"/>
          <w:i/>
          <w:iCs/>
          <w:sz w:val="28"/>
          <w:szCs w:val="28"/>
        </w:rPr>
      </w:pPr>
    </w:p>
    <w:p w:rsidR="001673C6" w:rsidRDefault="001673C6" w:rsidP="00B14EBC">
      <w:pPr>
        <w:spacing w:after="0"/>
        <w:jc w:val="both"/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  <w:r w:rsidRPr="00AF794A">
        <w:rPr>
          <w:rStyle w:val="Strong"/>
          <w:rFonts w:ascii="Times New Roman" w:hAnsi="Times New Roman" w:cs="Times New Roman"/>
          <w:sz w:val="28"/>
          <w:szCs w:val="28"/>
        </w:rPr>
        <w:t xml:space="preserve">Тетяна ЛИЦУР, </w:t>
      </w:r>
      <w:r w:rsidRPr="00AF794A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>учитель початкових класів НВК «НОВОПЕЧЕРСЬКА ШКОЛА»</w:t>
      </w:r>
      <w:r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>, м. Київ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B14E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Мета:</w:t>
      </w:r>
      <w:r w:rsidRPr="00AF794A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</w:t>
      </w:r>
      <w:r w:rsidRPr="00AF794A">
        <w:rPr>
          <w:rStyle w:val="Emphasis"/>
          <w:rFonts w:ascii="Times New Roman" w:hAnsi="Times New Roman" w:cs="Times New Roman"/>
          <w:i w:val="0"/>
          <w:iCs w:val="0"/>
          <w:sz w:val="28"/>
          <w:szCs w:val="28"/>
        </w:rPr>
        <w:t>формувати уявлення про тв</w:t>
      </w:r>
      <w:r>
        <w:rPr>
          <w:rStyle w:val="Emphasis"/>
          <w:rFonts w:ascii="Times New Roman" w:hAnsi="Times New Roman" w:cs="Times New Roman"/>
          <w:i w:val="0"/>
          <w:iCs w:val="0"/>
          <w:sz w:val="28"/>
          <w:szCs w:val="28"/>
        </w:rPr>
        <w:t xml:space="preserve">арин, уміння розпізнавати їх за </w:t>
      </w:r>
      <w:r w:rsidRPr="00AF794A">
        <w:rPr>
          <w:rStyle w:val="Emphasis"/>
          <w:rFonts w:ascii="Times New Roman" w:hAnsi="Times New Roman" w:cs="Times New Roman"/>
          <w:i w:val="0"/>
          <w:iCs w:val="0"/>
          <w:sz w:val="28"/>
          <w:szCs w:val="28"/>
        </w:rPr>
        <w:t>зовнішніми ознаками;</w:t>
      </w:r>
      <w:r>
        <w:rPr>
          <w:rStyle w:val="Emphasis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AF794A">
        <w:rPr>
          <w:rStyle w:val="Emphasis"/>
          <w:rFonts w:ascii="Times New Roman" w:hAnsi="Times New Roman" w:cs="Times New Roman"/>
          <w:i w:val="0"/>
          <w:iCs w:val="0"/>
          <w:sz w:val="28"/>
          <w:szCs w:val="28"/>
        </w:rPr>
        <w:t>розширювати уявлення дітей про весняні зміни в природі, про особливості життя тварин у цю пору року зокрема комах;</w:t>
      </w:r>
      <w:r>
        <w:rPr>
          <w:rStyle w:val="Emphasis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AF794A">
        <w:rPr>
          <w:rStyle w:val="Emphasis"/>
          <w:rFonts w:ascii="Times New Roman" w:hAnsi="Times New Roman" w:cs="Times New Roman"/>
          <w:i w:val="0"/>
          <w:iCs w:val="0"/>
          <w:sz w:val="28"/>
          <w:szCs w:val="28"/>
        </w:rPr>
        <w:t>розвивати спостережливість, у</w:t>
      </w:r>
      <w:r>
        <w:rPr>
          <w:rStyle w:val="Emphasis"/>
          <w:rFonts w:ascii="Times New Roman" w:hAnsi="Times New Roman" w:cs="Times New Roman"/>
          <w:i w:val="0"/>
          <w:iCs w:val="0"/>
          <w:sz w:val="28"/>
          <w:szCs w:val="28"/>
        </w:rPr>
        <w:t xml:space="preserve">вагу, логічне мислення, зв’язне </w:t>
      </w:r>
      <w:r w:rsidRPr="00AF794A">
        <w:rPr>
          <w:rStyle w:val="Emphasis"/>
          <w:rFonts w:ascii="Times New Roman" w:hAnsi="Times New Roman" w:cs="Times New Roman"/>
          <w:i w:val="0"/>
          <w:iCs w:val="0"/>
          <w:sz w:val="28"/>
          <w:szCs w:val="28"/>
        </w:rPr>
        <w:t>мовлення;</w:t>
      </w:r>
      <w:r>
        <w:rPr>
          <w:rStyle w:val="Emphasis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AF794A">
        <w:rPr>
          <w:rStyle w:val="Emphasis"/>
          <w:rFonts w:ascii="Times New Roman" w:hAnsi="Times New Roman" w:cs="Times New Roman"/>
          <w:i w:val="0"/>
          <w:iCs w:val="0"/>
          <w:sz w:val="28"/>
          <w:szCs w:val="28"/>
        </w:rPr>
        <w:t>виховувати дбайливе ставлення до тварин.</w:t>
      </w:r>
    </w:p>
    <w:p w:rsidR="001673C6" w:rsidRPr="00793AE5" w:rsidRDefault="001673C6" w:rsidP="00B14EBC">
      <w:pPr>
        <w:pStyle w:val="NormalWeb"/>
        <w:shd w:val="clear" w:color="auto" w:fill="FFFFFF"/>
        <w:spacing w:before="0" w:beforeAutospacing="0" w:after="0" w:afterAutospacing="0" w:line="293" w:lineRule="atLeast"/>
        <w:jc w:val="both"/>
        <w:textAlignment w:val="baseline"/>
        <w:rPr>
          <w:color w:val="000000"/>
          <w:sz w:val="28"/>
          <w:szCs w:val="28"/>
          <w:lang w:val="uk-UA" w:eastAsia="uk-UA"/>
        </w:rPr>
      </w:pPr>
      <w:r w:rsidRPr="00AF794A">
        <w:rPr>
          <w:b/>
          <w:bCs/>
          <w:i/>
          <w:iCs/>
          <w:sz w:val="28"/>
          <w:szCs w:val="28"/>
        </w:rPr>
        <w:t>Обладнання:</w:t>
      </w:r>
      <w:r w:rsidRPr="00AF794A">
        <w:rPr>
          <w:sz w:val="28"/>
          <w:szCs w:val="28"/>
        </w:rPr>
        <w:t xml:space="preserve"> малюнки; ілюстрації або фотографії комах, картка з ребусом</w:t>
      </w:r>
      <w:r>
        <w:rPr>
          <w:sz w:val="28"/>
          <w:szCs w:val="28"/>
        </w:rPr>
        <w:t xml:space="preserve">, підручник </w:t>
      </w:r>
      <w:r>
        <w:rPr>
          <w:sz w:val="28"/>
          <w:szCs w:val="28"/>
          <w:lang w:val="uk-UA"/>
        </w:rPr>
        <w:t>«</w:t>
      </w:r>
      <w:r w:rsidRPr="00793AE5">
        <w:rPr>
          <w:color w:val="000000"/>
          <w:sz w:val="28"/>
          <w:szCs w:val="28"/>
          <w:lang w:val="uk-UA" w:eastAsia="uk-UA"/>
        </w:rPr>
        <w:t>Природознавство</w:t>
      </w:r>
      <w:r>
        <w:rPr>
          <w:color w:val="000000"/>
          <w:sz w:val="28"/>
          <w:szCs w:val="28"/>
          <w:lang w:val="uk-UA" w:eastAsia="uk-UA"/>
        </w:rPr>
        <w:t xml:space="preserve">, 2 клас» </w:t>
      </w:r>
      <w:r w:rsidRPr="00793AE5">
        <w:rPr>
          <w:color w:val="000000"/>
          <w:sz w:val="28"/>
          <w:szCs w:val="28"/>
          <w:lang w:eastAsia="uk-UA"/>
        </w:rPr>
        <w:t>Гільберг Т.</w:t>
      </w:r>
      <w:r>
        <w:rPr>
          <w:color w:val="000000"/>
          <w:sz w:val="28"/>
          <w:szCs w:val="28"/>
          <w:lang w:val="uk-UA" w:eastAsia="uk-UA"/>
        </w:rPr>
        <w:t xml:space="preserve"> </w:t>
      </w:r>
      <w:r w:rsidRPr="00793AE5">
        <w:rPr>
          <w:color w:val="000000"/>
          <w:sz w:val="28"/>
          <w:szCs w:val="28"/>
          <w:lang w:eastAsia="uk-UA"/>
        </w:rPr>
        <w:t>Г., Сак Т.</w:t>
      </w:r>
      <w:r>
        <w:rPr>
          <w:color w:val="000000"/>
          <w:sz w:val="28"/>
          <w:szCs w:val="28"/>
          <w:lang w:val="uk-UA" w:eastAsia="uk-UA"/>
        </w:rPr>
        <w:t xml:space="preserve"> </w:t>
      </w:r>
      <w:r>
        <w:rPr>
          <w:color w:val="000000"/>
          <w:sz w:val="28"/>
          <w:szCs w:val="28"/>
          <w:lang w:eastAsia="uk-UA"/>
        </w:rPr>
        <w:t>В.</w:t>
      </w:r>
      <w:r>
        <w:rPr>
          <w:color w:val="000000"/>
          <w:sz w:val="28"/>
          <w:szCs w:val="28"/>
          <w:lang w:val="uk-UA" w:eastAsia="uk-UA"/>
        </w:rPr>
        <w:t>,</w:t>
      </w:r>
      <w:r>
        <w:rPr>
          <w:color w:val="000000"/>
          <w:sz w:val="28"/>
          <w:szCs w:val="28"/>
          <w:lang w:eastAsia="uk-UA"/>
        </w:rPr>
        <w:t xml:space="preserve"> Київ, </w:t>
      </w:r>
      <w:r>
        <w:rPr>
          <w:color w:val="000000"/>
          <w:sz w:val="28"/>
          <w:szCs w:val="28"/>
          <w:lang w:val="uk-UA" w:eastAsia="uk-UA"/>
        </w:rPr>
        <w:t>«</w:t>
      </w:r>
      <w:r>
        <w:rPr>
          <w:color w:val="000000"/>
          <w:sz w:val="28"/>
          <w:szCs w:val="28"/>
          <w:lang w:eastAsia="uk-UA"/>
        </w:rPr>
        <w:t>Генеза</w:t>
      </w:r>
      <w:r>
        <w:rPr>
          <w:color w:val="000000"/>
          <w:sz w:val="28"/>
          <w:szCs w:val="28"/>
          <w:lang w:val="uk-UA" w:eastAsia="uk-UA"/>
        </w:rPr>
        <w:t>»</w:t>
      </w:r>
      <w:r>
        <w:rPr>
          <w:color w:val="000000"/>
          <w:sz w:val="28"/>
          <w:szCs w:val="28"/>
          <w:lang w:eastAsia="uk-UA"/>
        </w:rPr>
        <w:t xml:space="preserve">, </w:t>
      </w:r>
      <w:r w:rsidRPr="00793AE5">
        <w:rPr>
          <w:color w:val="000000"/>
          <w:sz w:val="28"/>
          <w:szCs w:val="28"/>
          <w:lang w:eastAsia="uk-UA"/>
        </w:rPr>
        <w:t>2012</w:t>
      </w:r>
      <w:r w:rsidRPr="009F1B33">
        <w:rPr>
          <w:sz w:val="28"/>
          <w:szCs w:val="28"/>
        </w:rPr>
        <w:t>.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AF794A">
        <w:rPr>
          <w:rFonts w:ascii="Times New Roman" w:hAnsi="Times New Roman" w:cs="Times New Roman"/>
          <w:i/>
          <w:iCs/>
          <w:sz w:val="28"/>
          <w:szCs w:val="28"/>
        </w:rPr>
        <w:t>На дошці записано девіз уроку: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bookmarkStart w:id="0" w:name="_GoBack"/>
      <w:bookmarkEnd w:id="0"/>
      <w:r w:rsidRPr="00AF794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F794A">
        <w:rPr>
          <w:rFonts w:ascii="Times New Roman" w:hAnsi="Times New Roman" w:cs="Times New Roman"/>
          <w:sz w:val="28"/>
          <w:szCs w:val="28"/>
        </w:rPr>
        <w:t>Я зірвав квітку – і вона зів’яла.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 xml:space="preserve">   Я спіймав метелика – і він помер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AF794A">
        <w:rPr>
          <w:rFonts w:ascii="Times New Roman" w:hAnsi="Times New Roman" w:cs="Times New Roman"/>
          <w:sz w:val="28"/>
          <w:szCs w:val="28"/>
        </w:rPr>
        <w:t xml:space="preserve"> мене на долоні.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 xml:space="preserve">   І тоді я зрозумів,</w:t>
      </w:r>
      <w:r>
        <w:rPr>
          <w:rFonts w:ascii="Times New Roman" w:hAnsi="Times New Roman" w:cs="Times New Roman"/>
          <w:sz w:val="28"/>
          <w:szCs w:val="28"/>
        </w:rPr>
        <w:t xml:space="preserve"> що торкнутися краси м</w:t>
      </w:r>
      <w:r w:rsidRPr="00AF794A">
        <w:rPr>
          <w:rFonts w:ascii="Times New Roman" w:hAnsi="Times New Roman" w:cs="Times New Roman"/>
          <w:sz w:val="28"/>
          <w:szCs w:val="28"/>
        </w:rPr>
        <w:t>ожна тільки серцем.</w:t>
      </w:r>
      <w:r w:rsidRPr="00AF79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673C6" w:rsidRDefault="001673C6" w:rsidP="000A7198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73C6" w:rsidRPr="00AF794A" w:rsidRDefault="001673C6" w:rsidP="000A7198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Хід уроку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І. Організація класу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b/>
          <w:bCs/>
          <w:sz w:val="28"/>
          <w:szCs w:val="28"/>
        </w:rPr>
        <w:t>У ч е н и ц 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794A">
        <w:rPr>
          <w:rFonts w:ascii="Times New Roman" w:hAnsi="Times New Roman" w:cs="Times New Roman"/>
          <w:sz w:val="28"/>
          <w:szCs w:val="28"/>
        </w:rPr>
        <w:t>Починаємо урок,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 xml:space="preserve">                        Бо почули ми дзвінок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 xml:space="preserve">                        Він за парти кличе нас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 xml:space="preserve">                        До роботи швидко, клас!</w:t>
      </w:r>
    </w:p>
    <w:p w:rsidR="001673C6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3C6" w:rsidRDefault="001673C6" w:rsidP="000A719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ІІ. Фенологічні спостереження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F79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Виступ синоптика</w:t>
      </w:r>
    </w:p>
    <w:p w:rsidR="001673C6" w:rsidRPr="00AF794A" w:rsidRDefault="001673C6" w:rsidP="000A7198">
      <w:pPr>
        <w:tabs>
          <w:tab w:val="left" w:pos="900"/>
        </w:tabs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AF794A">
        <w:rPr>
          <w:rFonts w:ascii="Times New Roman" w:hAnsi="Times New Roman" w:cs="Times New Roman"/>
          <w:i/>
          <w:iCs/>
          <w:sz w:val="28"/>
          <w:szCs w:val="28"/>
        </w:rPr>
        <w:t>Учень розповідає про температуру повітря, вітер, стан неба, опади.</w:t>
      </w:r>
      <w:r w:rsidRPr="00AF794A"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1673C6" w:rsidRDefault="001673C6" w:rsidP="000A719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F79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Фенологічна сторінка</w:t>
      </w:r>
    </w:p>
    <w:p w:rsidR="001673C6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 w:rsidRPr="00AF794A">
        <w:rPr>
          <w:rFonts w:ascii="Times New Roman" w:hAnsi="Times New Roman" w:cs="Times New Roman"/>
          <w:sz w:val="28"/>
          <w:szCs w:val="28"/>
        </w:rPr>
        <w:t xml:space="preserve"> Які ознаки весни ви спостерігали протягом тижня?</w:t>
      </w:r>
      <w:r w:rsidRPr="00AF794A">
        <w:rPr>
          <w:rFonts w:ascii="Times New Roman" w:hAnsi="Times New Roman" w:cs="Times New Roman"/>
          <w:sz w:val="28"/>
          <w:szCs w:val="28"/>
        </w:rPr>
        <w:br/>
        <w:t>— Які явища відбуваються навесні у природі?</w:t>
      </w:r>
      <w:r w:rsidRPr="00AF794A">
        <w:rPr>
          <w:rFonts w:ascii="Times New Roman" w:hAnsi="Times New Roman" w:cs="Times New Roman"/>
          <w:sz w:val="28"/>
          <w:szCs w:val="28"/>
        </w:rPr>
        <w:br/>
        <w:t>— Підкресліть, які зміни в природі в</w:t>
      </w:r>
      <w:r>
        <w:rPr>
          <w:rFonts w:ascii="Times New Roman" w:hAnsi="Times New Roman" w:cs="Times New Roman"/>
          <w:sz w:val="28"/>
          <w:szCs w:val="28"/>
        </w:rPr>
        <w:t>ідбулися за останній тиждень.</w:t>
      </w:r>
    </w:p>
    <w:p w:rsidR="001673C6" w:rsidRDefault="001673C6" w:rsidP="000A7198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Збільшення тривалості дня.</w:t>
      </w:r>
    </w:p>
    <w:p w:rsidR="001673C6" w:rsidRDefault="001673C6" w:rsidP="000A7198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Значне потепління.</w:t>
      </w:r>
    </w:p>
    <w:p w:rsidR="001673C6" w:rsidRDefault="001673C6" w:rsidP="000A7198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 xml:space="preserve">Раннє </w:t>
      </w:r>
      <w:r>
        <w:rPr>
          <w:rFonts w:ascii="Times New Roman" w:hAnsi="Times New Roman" w:cs="Times New Roman"/>
          <w:sz w:val="28"/>
          <w:szCs w:val="28"/>
        </w:rPr>
        <w:t>цвітіння трав’янистих рослин.</w:t>
      </w:r>
    </w:p>
    <w:p w:rsidR="001673C6" w:rsidRDefault="001673C6" w:rsidP="000A7198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Пробудження звірів від зимо</w:t>
      </w:r>
      <w:r>
        <w:rPr>
          <w:rFonts w:ascii="Times New Roman" w:hAnsi="Times New Roman" w:cs="Times New Roman"/>
          <w:sz w:val="28"/>
          <w:szCs w:val="28"/>
        </w:rPr>
        <w:t>вого сну.</w:t>
      </w:r>
    </w:p>
    <w:p w:rsidR="001673C6" w:rsidRDefault="001673C6" w:rsidP="000A7198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Приліт птахів.</w:t>
      </w:r>
    </w:p>
    <w:p w:rsidR="001673C6" w:rsidRPr="00AF794A" w:rsidRDefault="001673C6" w:rsidP="000A7198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Танення снігу.</w:t>
      </w:r>
    </w:p>
    <w:p w:rsidR="001673C6" w:rsidRDefault="001673C6" w:rsidP="000A719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673C6" w:rsidRDefault="001673C6" w:rsidP="000A7198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F794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Складання асоціативного куща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 слова «Весна»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Pr="00AF794A" w:rsidRDefault="001673C6" w:rsidP="000A7198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 зі стрілкою 18" o:spid="_x0000_s1026" type="#_x0000_t32" style="position:absolute;margin-left:171.45pt;margin-top:13.3pt;width:45.75pt;height:52.5pt;flip:x y;z-index:251665408;visibility:visible" strokecolor="#4579b8">
            <v:stroke endarrow="block"/>
          </v:shape>
        </w:pict>
      </w:r>
      <w:r>
        <w:rPr>
          <w:noProof/>
        </w:rPr>
        <w:pict>
          <v:shape id="Пряма зі стрілкою 1" o:spid="_x0000_s1027" type="#_x0000_t32" style="position:absolute;margin-left:227.7pt;margin-top:16.3pt;width:33pt;height:48.75pt;flip:y;z-index:251661312;visibility:visible" strokecolor="#4579b8">
            <v:stroke endarrow="block"/>
          </v:shape>
        </w:pict>
      </w:r>
      <w:r w:rsidRPr="00AF794A">
        <w:rPr>
          <w:sz w:val="28"/>
          <w:szCs w:val="28"/>
        </w:rPr>
        <w:t xml:space="preserve">           </w:t>
      </w:r>
      <w:r>
        <w:rPr>
          <w:sz w:val="28"/>
          <w:szCs w:val="28"/>
          <w:lang w:val="uk-UA"/>
        </w:rPr>
        <w:t xml:space="preserve">                </w:t>
      </w:r>
      <w:r w:rsidRPr="00AF794A">
        <w:rPr>
          <w:sz w:val="28"/>
          <w:szCs w:val="28"/>
        </w:rPr>
        <w:t>Сонячне промін</w:t>
      </w:r>
      <w:r>
        <w:rPr>
          <w:sz w:val="28"/>
          <w:szCs w:val="28"/>
        </w:rPr>
        <w:t>ня          </w:t>
      </w:r>
      <w:r w:rsidRPr="00AF794A">
        <w:rPr>
          <w:sz w:val="28"/>
          <w:szCs w:val="28"/>
        </w:rPr>
        <w:t xml:space="preserve">Природа оживає </w:t>
      </w:r>
    </w:p>
    <w:p w:rsidR="001673C6" w:rsidRPr="00AF794A" w:rsidRDefault="001673C6" w:rsidP="000A7198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F794A">
        <w:rPr>
          <w:sz w:val="28"/>
          <w:szCs w:val="28"/>
        </w:rPr>
        <w:t> </w:t>
      </w:r>
    </w:p>
    <w:p w:rsidR="001673C6" w:rsidRDefault="001673C6" w:rsidP="000A7198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pict>
          <v:shape id="Пряма зі стрілкою 21" o:spid="_x0000_s1028" type="#_x0000_t32" style="position:absolute;margin-left:143.7pt;margin-top:12.6pt;width:57pt;height:20.25pt;flip:x y;z-index:251668480;visibility:visible" strokecolor="#4579b8">
            <v:stroke endarrow="block"/>
          </v:shape>
        </w:pict>
      </w:r>
      <w:r>
        <w:rPr>
          <w:noProof/>
        </w:rPr>
        <w:pict>
          <v:shape id="Пряма зі стрілкою 2" o:spid="_x0000_s1029" type="#_x0000_t32" style="position:absolute;margin-left:237.45pt;margin-top:11.1pt;width:57pt;height:25.5pt;flip:y;z-index:251662336;visibility:visible" strokecolor="#4579b8">
            <v:stroke endarrow="block"/>
          </v:shape>
        </w:pict>
      </w:r>
      <w:r w:rsidRPr="00AF794A">
        <w:rPr>
          <w:sz w:val="28"/>
          <w:szCs w:val="28"/>
        </w:rPr>
        <w:t>                   Перші квіти                                </w:t>
      </w:r>
      <w:r>
        <w:rPr>
          <w:sz w:val="28"/>
          <w:szCs w:val="28"/>
          <w:lang w:val="uk-UA"/>
        </w:rPr>
        <w:t xml:space="preserve">            </w:t>
      </w:r>
      <w:r w:rsidRPr="00AF794A">
        <w:rPr>
          <w:sz w:val="28"/>
          <w:szCs w:val="28"/>
        </w:rPr>
        <w:t xml:space="preserve"> Тане сніг </w:t>
      </w:r>
    </w:p>
    <w:p w:rsidR="001673C6" w:rsidRPr="00AF794A" w:rsidRDefault="001673C6" w:rsidP="000A7198">
      <w:pPr>
        <w:pStyle w:val="NormalWeb"/>
        <w:spacing w:before="0" w:beforeAutospacing="0" w:after="0" w:afterAutospacing="0"/>
        <w:rPr>
          <w:sz w:val="28"/>
          <w:szCs w:val="28"/>
          <w:lang w:val="uk-UA"/>
        </w:rPr>
      </w:pPr>
    </w:p>
    <w:p w:rsidR="001673C6" w:rsidRPr="00AF794A" w:rsidRDefault="001673C6" w:rsidP="000A7198">
      <w:pPr>
        <w:pStyle w:val="NormalWeb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noProof/>
        </w:rPr>
        <w:pict>
          <v:shape id="Пряма зі стрілкою 17" o:spid="_x0000_s1030" type="#_x0000_t32" style="position:absolute;margin-left:123.45pt;margin-top:8.15pt;width:72.75pt;height:3.6pt;flip:x y;z-index:251664384;visibility:visible" strokecolor="#4579b8">
            <v:stroke endarrow="block"/>
          </v:shape>
        </w:pict>
      </w:r>
      <w:r>
        <w:rPr>
          <w:noProof/>
        </w:rPr>
        <w:pict>
          <v:shape id="Пряма зі стрілкою 19" o:spid="_x0000_s1031" type="#_x0000_t32" style="position:absolute;margin-left:150.45pt;margin-top:16.4pt;width:60pt;height:15.75pt;flip:x;z-index:251666432;visibility:visible" strokecolor="#4579b8">
            <v:stroke endarrow="block"/>
          </v:shape>
        </w:pict>
      </w:r>
      <w:r>
        <w:rPr>
          <w:noProof/>
        </w:rPr>
        <w:pict>
          <v:shape id="Пряма зі стрілкою 20" o:spid="_x0000_s1032" type="#_x0000_t32" style="position:absolute;margin-left:232.2pt;margin-top:16.4pt;width:34.5pt;height:19.5pt;z-index:251667456;visibility:visible" strokecolor="#4579b8">
            <v:stroke endarrow="block"/>
          </v:shape>
        </w:pict>
      </w:r>
      <w:r>
        <w:rPr>
          <w:noProof/>
        </w:rPr>
        <w:pict>
          <v:shape id="Пряма зі стрілкою 16" o:spid="_x0000_s1033" type="#_x0000_t32" style="position:absolute;margin-left:242.7pt;margin-top:6.8pt;width:56.25pt;height:3.6pt;z-index:251663360;visibility:visible" strokecolor="#4579b8">
            <v:stroke endarrow="block"/>
          </v:shape>
        </w:pict>
      </w:r>
      <w:r>
        <w:rPr>
          <w:sz w:val="28"/>
          <w:szCs w:val="28"/>
          <w:lang w:val="uk-UA"/>
        </w:rPr>
        <w:t xml:space="preserve">      </w:t>
      </w:r>
      <w:r w:rsidRPr="00AF794A">
        <w:rPr>
          <w:sz w:val="28"/>
          <w:szCs w:val="28"/>
          <w:lang w:val="uk-UA"/>
        </w:rPr>
        <w:t>Вилазять комахи</w:t>
      </w:r>
      <w:r>
        <w:rPr>
          <w:sz w:val="28"/>
          <w:szCs w:val="28"/>
        </w:rPr>
        <w:t>                     </w:t>
      </w:r>
      <w:r w:rsidRPr="00AF794A">
        <w:rPr>
          <w:sz w:val="28"/>
          <w:szCs w:val="28"/>
        </w:rPr>
        <w:t>  </w:t>
      </w:r>
      <w:r w:rsidRPr="000A7198">
        <w:rPr>
          <w:b/>
          <w:bCs/>
          <w:sz w:val="28"/>
          <w:szCs w:val="28"/>
        </w:rPr>
        <w:t xml:space="preserve">Весна </w:t>
      </w:r>
      <w:r w:rsidRPr="00AF794A">
        <w:rPr>
          <w:sz w:val="28"/>
          <w:szCs w:val="28"/>
          <w:lang w:val="uk-UA"/>
        </w:rPr>
        <w:t xml:space="preserve">        </w:t>
      </w:r>
      <w:r>
        <w:rPr>
          <w:sz w:val="28"/>
          <w:szCs w:val="28"/>
          <w:lang w:val="uk-UA"/>
        </w:rPr>
        <w:t xml:space="preserve">        </w:t>
      </w:r>
      <w:r w:rsidRPr="00AF794A">
        <w:rPr>
          <w:sz w:val="28"/>
          <w:szCs w:val="28"/>
          <w:lang w:val="uk-UA"/>
        </w:rPr>
        <w:t xml:space="preserve"> Розпускаються дерева</w:t>
      </w:r>
    </w:p>
    <w:p w:rsidR="001673C6" w:rsidRPr="00AF794A" w:rsidRDefault="001673C6" w:rsidP="000A7198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F794A">
        <w:rPr>
          <w:sz w:val="28"/>
          <w:szCs w:val="28"/>
        </w:rPr>
        <w:t> </w:t>
      </w:r>
    </w:p>
    <w:p w:rsidR="001673C6" w:rsidRPr="00AF794A" w:rsidRDefault="001673C6" w:rsidP="000A7198">
      <w:pPr>
        <w:pStyle w:val="NormalWeb"/>
        <w:spacing w:before="0" w:beforeAutospacing="0" w:after="0" w:afterAutospacing="0"/>
        <w:rPr>
          <w:sz w:val="28"/>
          <w:szCs w:val="28"/>
          <w:lang w:val="uk-UA"/>
        </w:rPr>
      </w:pPr>
      <w:r w:rsidRPr="00AF794A">
        <w:rPr>
          <w:sz w:val="28"/>
          <w:szCs w:val="28"/>
        </w:rPr>
        <w:t xml:space="preserve">               </w:t>
      </w:r>
      <w:r>
        <w:rPr>
          <w:sz w:val="28"/>
          <w:szCs w:val="28"/>
          <w:lang w:val="uk-UA"/>
        </w:rPr>
        <w:t xml:space="preserve">                </w:t>
      </w:r>
      <w:r w:rsidRPr="00AF794A">
        <w:rPr>
          <w:sz w:val="28"/>
          <w:szCs w:val="28"/>
        </w:rPr>
        <w:t>Прилетіли п</w:t>
      </w:r>
      <w:r>
        <w:rPr>
          <w:sz w:val="28"/>
          <w:szCs w:val="28"/>
        </w:rPr>
        <w:t>ташки         </w:t>
      </w:r>
      <w:r w:rsidRPr="00AF794A">
        <w:rPr>
          <w:sz w:val="28"/>
          <w:szCs w:val="28"/>
        </w:rPr>
        <w:t xml:space="preserve">Блакитне небо </w:t>
      </w:r>
    </w:p>
    <w:p w:rsidR="001673C6" w:rsidRPr="000A7198" w:rsidRDefault="001673C6" w:rsidP="000A719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673C6" w:rsidRPr="000A7198" w:rsidRDefault="001673C6" w:rsidP="000A719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A7198">
        <w:rPr>
          <w:rFonts w:ascii="Times New Roman" w:hAnsi="Times New Roman" w:cs="Times New Roman"/>
          <w:b/>
          <w:bCs/>
          <w:sz w:val="28"/>
          <w:szCs w:val="28"/>
        </w:rPr>
        <w:t>ІІІ. Повторення вивченого матеріалу</w:t>
      </w:r>
    </w:p>
    <w:p w:rsidR="001673C6" w:rsidRPr="000A7198" w:rsidRDefault="001673C6" w:rsidP="000A719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A71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</w:t>
      </w:r>
      <w:r w:rsidRPr="000A7198">
        <w:rPr>
          <w:rFonts w:ascii="Times New Roman" w:hAnsi="Times New Roman" w:cs="Times New Roman"/>
          <w:b/>
          <w:bCs/>
          <w:sz w:val="28"/>
          <w:szCs w:val="28"/>
        </w:rPr>
        <w:t xml:space="preserve"> «Знайди зайве слово»</w:t>
      </w:r>
    </w:p>
    <w:p w:rsidR="001673C6" w:rsidRPr="000A7198" w:rsidRDefault="001673C6" w:rsidP="000A7198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A7198">
        <w:rPr>
          <w:rFonts w:ascii="Times New Roman" w:hAnsi="Times New Roman" w:cs="Times New Roman"/>
          <w:sz w:val="28"/>
          <w:szCs w:val="28"/>
        </w:rPr>
        <w:t>Береза, сосна, бузок, дуб.</w:t>
      </w:r>
    </w:p>
    <w:p w:rsidR="001673C6" w:rsidRPr="000A7198" w:rsidRDefault="001673C6" w:rsidP="000A7198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A7198">
        <w:rPr>
          <w:rFonts w:ascii="Times New Roman" w:hAnsi="Times New Roman" w:cs="Times New Roman"/>
          <w:sz w:val="28"/>
          <w:szCs w:val="28"/>
        </w:rPr>
        <w:t>Сосна, ялина, ялівець, модрина, осика.</w:t>
      </w:r>
    </w:p>
    <w:p w:rsidR="001673C6" w:rsidRPr="000A7198" w:rsidRDefault="001673C6" w:rsidP="000A7198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A7198">
        <w:rPr>
          <w:rFonts w:ascii="Times New Roman" w:hAnsi="Times New Roman" w:cs="Times New Roman"/>
          <w:sz w:val="28"/>
          <w:szCs w:val="28"/>
        </w:rPr>
        <w:t xml:space="preserve">Пролісок, підсніжник, ряст, троянда. </w:t>
      </w:r>
    </w:p>
    <w:p w:rsidR="001673C6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3C6" w:rsidRPr="000A7198" w:rsidRDefault="001673C6" w:rsidP="000A7198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A71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Фронтальне опитування</w:t>
      </w:r>
    </w:p>
    <w:p w:rsidR="001673C6" w:rsidRPr="000A7198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 w:rsidRPr="000A7198">
        <w:rPr>
          <w:rFonts w:ascii="Times New Roman" w:hAnsi="Times New Roman" w:cs="Times New Roman"/>
          <w:sz w:val="28"/>
          <w:szCs w:val="28"/>
        </w:rPr>
        <w:t xml:space="preserve"> Які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198">
        <w:rPr>
          <w:rFonts w:ascii="Times New Roman" w:hAnsi="Times New Roman" w:cs="Times New Roman"/>
          <w:sz w:val="28"/>
          <w:szCs w:val="28"/>
        </w:rPr>
        <w:t>весняні квіти ви знаєте?</w:t>
      </w:r>
    </w:p>
    <w:p w:rsidR="001673C6" w:rsidRPr="00CF2C52" w:rsidRDefault="001673C6" w:rsidP="00CF2C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</w:t>
      </w:r>
      <w:r w:rsidRPr="00CF2C52">
        <w:rPr>
          <w:rFonts w:ascii="Times New Roman" w:hAnsi="Times New Roman" w:cs="Times New Roman"/>
          <w:sz w:val="28"/>
          <w:szCs w:val="28"/>
        </w:rPr>
        <w:t xml:space="preserve"> Чому не можна зривати первоцвіти?</w:t>
      </w:r>
    </w:p>
    <w:p w:rsidR="001673C6" w:rsidRPr="00CF2C52" w:rsidRDefault="001673C6" w:rsidP="00CF2C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</w:t>
      </w:r>
      <w:r w:rsidRPr="00CF2C52">
        <w:rPr>
          <w:rFonts w:ascii="Times New Roman" w:hAnsi="Times New Roman" w:cs="Times New Roman"/>
          <w:sz w:val="28"/>
          <w:szCs w:val="28"/>
        </w:rPr>
        <w:t xml:space="preserve"> Розкажіть про свої спостереження за рослинами навесні.</w:t>
      </w:r>
    </w:p>
    <w:p w:rsidR="001673C6" w:rsidRPr="00CF2C52" w:rsidRDefault="001673C6" w:rsidP="00CF2C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</w:t>
      </w:r>
      <w:r w:rsidRPr="00CF2C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C52">
        <w:rPr>
          <w:rFonts w:ascii="Times New Roman" w:hAnsi="Times New Roman" w:cs="Times New Roman"/>
          <w:sz w:val="28"/>
          <w:szCs w:val="28"/>
        </w:rPr>
        <w:t>На яких рослинах раніше з’являються квіти, а на яких – листочки?</w:t>
      </w:r>
    </w:p>
    <w:p w:rsidR="001673C6" w:rsidRDefault="001673C6" w:rsidP="000A7198">
      <w:pPr>
        <w:pStyle w:val="ListParagraph"/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673C6" w:rsidRPr="00CF2C52" w:rsidRDefault="001673C6" w:rsidP="00CF2C52">
      <w:pPr>
        <w:pStyle w:val="ListParagraph"/>
        <w:spacing w:after="0"/>
        <w:ind w:left="57"/>
        <w:rPr>
          <w:rFonts w:ascii="Times New Roman" w:hAnsi="Times New Roman" w:cs="Times New Roman"/>
          <w:b/>
          <w:bCs/>
          <w:sz w:val="28"/>
          <w:szCs w:val="28"/>
        </w:rPr>
      </w:pPr>
      <w:r w:rsidRPr="00CF2C52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CF2C52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CF2C52">
        <w:rPr>
          <w:rFonts w:ascii="Times New Roman" w:hAnsi="Times New Roman" w:cs="Times New Roman"/>
          <w:b/>
          <w:bCs/>
          <w:sz w:val="28"/>
          <w:szCs w:val="28"/>
        </w:rPr>
        <w:t xml:space="preserve">. Актуалізація опорних знань, </w:t>
      </w:r>
      <w:r>
        <w:rPr>
          <w:rFonts w:ascii="Times New Roman" w:hAnsi="Times New Roman" w:cs="Times New Roman"/>
          <w:b/>
          <w:bCs/>
          <w:sz w:val="28"/>
          <w:szCs w:val="28"/>
        </w:rPr>
        <w:t>мотивація навчальної діяльності</w:t>
      </w:r>
    </w:p>
    <w:p w:rsidR="001673C6" w:rsidRPr="00AF794A" w:rsidRDefault="001673C6" w:rsidP="000A719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0BE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Вправа </w:t>
      </w:r>
      <w:r>
        <w:rPr>
          <w:rFonts w:ascii="Times New Roman" w:hAnsi="Times New Roman" w:cs="Times New Roman"/>
          <w:b/>
          <w:bCs/>
          <w:sz w:val="28"/>
          <w:szCs w:val="28"/>
        </w:rPr>
        <w:t>«Роздивись і розкажи»</w:t>
      </w:r>
    </w:p>
    <w:p w:rsidR="001673C6" w:rsidRDefault="001673C6" w:rsidP="000A7198">
      <w:pPr>
        <w:pStyle w:val="NormalWeb"/>
        <w:shd w:val="clear" w:color="auto" w:fill="FFFFFF"/>
        <w:spacing w:before="0" w:beforeAutospacing="0" w:after="0" w:afterAutospacing="0" w:line="240" w:lineRule="atLeast"/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 w:rsidRPr="00AF794A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6F0BE1">
        <w:rPr>
          <w:sz w:val="28"/>
          <w:szCs w:val="28"/>
          <w:lang w:val="uk-UA"/>
        </w:rPr>
        <w:t>Назвіть зображені на малюнку зміни в житті рослин і тварин навесні.</w:t>
      </w:r>
    </w:p>
    <w:p w:rsidR="001673C6" w:rsidRPr="006F0BE1" w:rsidRDefault="001673C6" w:rsidP="000A7198">
      <w:pPr>
        <w:pStyle w:val="NormalWeb"/>
        <w:shd w:val="clear" w:color="auto" w:fill="FFFFFF"/>
        <w:spacing w:before="0" w:beforeAutospacing="0" w:after="0" w:afterAutospacing="0" w:line="240" w:lineRule="atLeast"/>
        <w:rPr>
          <w:sz w:val="28"/>
          <w:szCs w:val="28"/>
          <w:lang w:val="uk-UA"/>
        </w:rPr>
      </w:pPr>
    </w:p>
    <w:p w:rsidR="001673C6" w:rsidRPr="00AF794A" w:rsidRDefault="001673C6" w:rsidP="000A7198">
      <w:pPr>
        <w:pStyle w:val="NormalWeb"/>
        <w:shd w:val="clear" w:color="auto" w:fill="FFFFFF"/>
        <w:spacing w:before="0" w:beforeAutospacing="0" w:after="0" w:afterAutospacing="0" w:line="240" w:lineRule="atLeast"/>
        <w:rPr>
          <w:b/>
          <w:bCs/>
          <w:sz w:val="28"/>
          <w:szCs w:val="28"/>
          <w:lang w:val="uk-UA"/>
        </w:rPr>
      </w:pPr>
      <w:r w:rsidRPr="00C457E5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alt="http://at.zavantag.com/tw_files2/urls_26/452/d-451482/451482_html_769069bc.jpg" style="width:363pt;height:261pt;visibility:visible">
            <v:imagedata r:id="rId7" r:href="rId8"/>
          </v:shape>
        </w:pict>
      </w:r>
    </w:p>
    <w:p w:rsidR="001673C6" w:rsidRPr="00AF794A" w:rsidRDefault="001673C6" w:rsidP="000A7198">
      <w:pPr>
        <w:pStyle w:val="NormalWeb"/>
        <w:shd w:val="clear" w:color="auto" w:fill="FFFFFF"/>
        <w:spacing w:before="0" w:beforeAutospacing="0" w:after="0" w:afterAutospacing="0" w:line="240" w:lineRule="atLeast"/>
        <w:rPr>
          <w:b/>
          <w:bCs/>
          <w:sz w:val="28"/>
          <w:szCs w:val="28"/>
          <w:lang w:val="uk-UA"/>
        </w:rPr>
      </w:pPr>
      <w:r w:rsidRPr="006F0BE1">
        <w:rPr>
          <w:b/>
          <w:bCs/>
          <w:i/>
          <w:iCs/>
          <w:sz w:val="28"/>
          <w:szCs w:val="28"/>
          <w:lang w:val="uk-UA"/>
        </w:rPr>
        <w:t>Дидактична гра</w:t>
      </w:r>
      <w:r>
        <w:rPr>
          <w:b/>
          <w:bCs/>
          <w:sz w:val="28"/>
          <w:szCs w:val="28"/>
          <w:lang w:val="uk-UA"/>
        </w:rPr>
        <w:t xml:space="preserve"> «Знайди відповідність»</w:t>
      </w:r>
    </w:p>
    <w:p w:rsidR="001673C6" w:rsidRPr="006F0BE1" w:rsidRDefault="001673C6" w:rsidP="000A7198">
      <w:pPr>
        <w:tabs>
          <w:tab w:val="left" w:pos="0"/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 w:rsidRPr="00AF794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F0BE1">
        <w:rPr>
          <w:rFonts w:ascii="Times New Roman" w:hAnsi="Times New Roman" w:cs="Times New Roman"/>
          <w:sz w:val="28"/>
          <w:szCs w:val="28"/>
        </w:rPr>
        <w:t xml:space="preserve">Пригадайте раніше вивчене та </w:t>
      </w:r>
      <w:r>
        <w:rPr>
          <w:rFonts w:ascii="Times New Roman" w:hAnsi="Times New Roman" w:cs="Times New Roman"/>
          <w:sz w:val="28"/>
          <w:szCs w:val="28"/>
        </w:rPr>
        <w:t>розташ</w:t>
      </w:r>
      <w:r w:rsidRPr="006F0BE1">
        <w:rPr>
          <w:rFonts w:ascii="Times New Roman" w:hAnsi="Times New Roman" w:cs="Times New Roman"/>
          <w:sz w:val="28"/>
          <w:szCs w:val="28"/>
        </w:rPr>
        <w:t>уйте зображених тварин за їх приналежністю до відповідної групи.</w:t>
      </w:r>
    </w:p>
    <w:p w:rsidR="001673C6" w:rsidRPr="00AF794A" w:rsidRDefault="001673C6" w:rsidP="000A7198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ru-RU" w:eastAsia="ru-RU"/>
        </w:rPr>
        <w:pict>
          <v:shape id="Рисунок 15" o:spid="_x0000_s1034" type="#_x0000_t75" alt="http://lvivedu.com/uploads/editor/3355/148373/blog_/images/2_1.png" style="position:absolute;left:0;text-align:left;margin-left:329.75pt;margin-top:6.3pt;width:120.25pt;height:149.25pt;z-index:-251673600;visibility:visible" wrapcoords="-135 0 -135 21491 21600 21491 21600 0 -135 0">
            <v:imagedata r:id="rId9" r:href="rId10" croptop="37123f" cropleft=".46875" cropright="20378f"/>
            <w10:wrap type="tight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673C6" w:rsidRPr="00AF794A" w:rsidRDefault="001673C6" w:rsidP="000A7198">
      <w:pPr>
        <w:tabs>
          <w:tab w:val="left" w:pos="1215"/>
          <w:tab w:val="left" w:pos="57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pict>
          <v:shape id="Рисунок 14" o:spid="_x0000_s1035" type="#_x0000_t75" alt="http://lvivedu.com/uploads/editor/3355/148373/blog_/images/2_1.png" style="position:absolute;margin-left:34.95pt;margin-top:.4pt;width:158.25pt;height:125.25pt;z-index:-251675648;visibility:visible" wrapcoords="-102 0 -102 21471 21600 21471 21600 0 -102 0">
            <v:imagedata r:id="rId9" r:href="rId11" croptop="27817f" cropbottom="8980f" cropleft="44237f"/>
            <w10:wrap type="tight"/>
          </v:shape>
        </w:pict>
      </w:r>
      <w:r w:rsidRPr="00AF794A">
        <w:rPr>
          <w:rFonts w:ascii="Times New Roman" w:hAnsi="Times New Roman" w:cs="Times New Roman"/>
          <w:b/>
          <w:bCs/>
          <w:sz w:val="28"/>
          <w:szCs w:val="28"/>
        </w:rPr>
        <w:t xml:space="preserve">     1.</w:t>
      </w:r>
      <w:r w:rsidRPr="00AF794A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                                                  2.</w:t>
      </w:r>
    </w:p>
    <w:p w:rsidR="001673C6" w:rsidRPr="00AF794A" w:rsidRDefault="001673C6" w:rsidP="000A7198">
      <w:pPr>
        <w:pStyle w:val="NormalWeb"/>
        <w:shd w:val="clear" w:color="auto" w:fill="FFFFFF"/>
        <w:spacing w:before="0" w:beforeAutospacing="0" w:after="0" w:afterAutospacing="0" w:line="240" w:lineRule="atLeast"/>
        <w:rPr>
          <w:b/>
          <w:bCs/>
          <w:sz w:val="28"/>
          <w:szCs w:val="28"/>
          <w:lang w:val="uk-UA"/>
        </w:rPr>
      </w:pPr>
    </w:p>
    <w:p w:rsidR="001673C6" w:rsidRPr="00AF794A" w:rsidRDefault="001673C6" w:rsidP="000A7198">
      <w:pPr>
        <w:pStyle w:val="NormalWeb"/>
        <w:shd w:val="clear" w:color="auto" w:fill="FFFFFF"/>
        <w:spacing w:before="0" w:beforeAutospacing="0" w:after="0" w:afterAutospacing="0" w:line="240" w:lineRule="atLeast"/>
        <w:rPr>
          <w:b/>
          <w:bCs/>
          <w:sz w:val="28"/>
          <w:szCs w:val="28"/>
          <w:lang w:val="uk-UA"/>
        </w:rPr>
      </w:pPr>
    </w:p>
    <w:p w:rsidR="001673C6" w:rsidRPr="00AF794A" w:rsidRDefault="001673C6" w:rsidP="000A7198">
      <w:pPr>
        <w:pStyle w:val="NormalWeb"/>
        <w:shd w:val="clear" w:color="auto" w:fill="FFFFFF"/>
        <w:tabs>
          <w:tab w:val="left" w:pos="6045"/>
        </w:tabs>
        <w:spacing w:before="0" w:beforeAutospacing="0" w:after="0" w:afterAutospacing="0" w:line="240" w:lineRule="atLeast"/>
        <w:rPr>
          <w:b/>
          <w:bCs/>
          <w:sz w:val="28"/>
          <w:szCs w:val="28"/>
          <w:lang w:val="uk-UA"/>
        </w:rPr>
      </w:pPr>
      <w:r w:rsidRPr="00AF794A">
        <w:rPr>
          <w:b/>
          <w:bCs/>
          <w:sz w:val="28"/>
          <w:szCs w:val="28"/>
          <w:lang w:val="uk-UA"/>
        </w:rPr>
        <w:t xml:space="preserve">         </w:t>
      </w:r>
    </w:p>
    <w:p w:rsidR="001673C6" w:rsidRPr="00AF794A" w:rsidRDefault="001673C6" w:rsidP="000A7198">
      <w:pPr>
        <w:pStyle w:val="NormalWeb"/>
        <w:shd w:val="clear" w:color="auto" w:fill="FFFFFF"/>
        <w:tabs>
          <w:tab w:val="left" w:pos="6045"/>
        </w:tabs>
        <w:spacing w:before="0" w:beforeAutospacing="0" w:after="0" w:afterAutospacing="0" w:line="240" w:lineRule="atLeast"/>
        <w:rPr>
          <w:b/>
          <w:bCs/>
          <w:sz w:val="28"/>
          <w:szCs w:val="28"/>
          <w:lang w:val="uk-UA"/>
        </w:rPr>
      </w:pPr>
      <w:r w:rsidRPr="00AF794A">
        <w:rPr>
          <w:b/>
          <w:bCs/>
          <w:sz w:val="28"/>
          <w:szCs w:val="28"/>
          <w:lang w:val="uk-UA"/>
        </w:rPr>
        <w:t xml:space="preserve">     </w:t>
      </w:r>
      <w:r w:rsidRPr="00AF794A">
        <w:rPr>
          <w:b/>
          <w:bCs/>
          <w:sz w:val="28"/>
          <w:szCs w:val="28"/>
          <w:lang w:val="uk-UA"/>
        </w:rPr>
        <w:tab/>
        <w:t>4.</w:t>
      </w:r>
    </w:p>
    <w:p w:rsidR="001673C6" w:rsidRPr="00AF794A" w:rsidRDefault="001673C6" w:rsidP="000A7198">
      <w:pPr>
        <w:pStyle w:val="NormalWeb"/>
        <w:shd w:val="clear" w:color="auto" w:fill="FFFFFF"/>
        <w:tabs>
          <w:tab w:val="left" w:pos="6045"/>
        </w:tabs>
        <w:spacing w:before="0" w:beforeAutospacing="0" w:after="0" w:afterAutospacing="0" w:line="240" w:lineRule="atLeast"/>
        <w:rPr>
          <w:b/>
          <w:bCs/>
          <w:sz w:val="28"/>
          <w:szCs w:val="28"/>
          <w:lang w:val="uk-UA"/>
        </w:rPr>
      </w:pPr>
    </w:p>
    <w:p w:rsidR="001673C6" w:rsidRPr="00AF794A" w:rsidRDefault="001673C6" w:rsidP="000A7198">
      <w:pPr>
        <w:pStyle w:val="NormalWeb"/>
        <w:shd w:val="clear" w:color="auto" w:fill="FFFFFF"/>
        <w:spacing w:before="0" w:beforeAutospacing="0" w:after="0" w:afterAutospacing="0" w:line="240" w:lineRule="atLeast"/>
        <w:rPr>
          <w:b/>
          <w:bCs/>
          <w:sz w:val="28"/>
          <w:szCs w:val="28"/>
          <w:lang w:val="uk-UA"/>
        </w:rPr>
      </w:pPr>
    </w:p>
    <w:p w:rsidR="001673C6" w:rsidRDefault="001673C6" w:rsidP="000A7198">
      <w:pPr>
        <w:pStyle w:val="NormalWeb"/>
        <w:shd w:val="clear" w:color="auto" w:fill="FFFFFF"/>
        <w:tabs>
          <w:tab w:val="left" w:pos="795"/>
        </w:tabs>
        <w:spacing w:before="0" w:beforeAutospacing="0" w:after="0" w:afterAutospacing="0" w:line="240" w:lineRule="atLeast"/>
        <w:ind w:left="360"/>
        <w:rPr>
          <w:b/>
          <w:bCs/>
          <w:sz w:val="28"/>
          <w:szCs w:val="28"/>
          <w:lang w:val="uk-UA"/>
        </w:rPr>
      </w:pPr>
    </w:p>
    <w:p w:rsidR="001673C6" w:rsidRPr="00AF794A" w:rsidRDefault="001673C6" w:rsidP="000A7198">
      <w:pPr>
        <w:pStyle w:val="NormalWeb"/>
        <w:shd w:val="clear" w:color="auto" w:fill="FFFFFF"/>
        <w:tabs>
          <w:tab w:val="left" w:pos="795"/>
        </w:tabs>
        <w:spacing w:before="0" w:beforeAutospacing="0" w:after="0" w:afterAutospacing="0" w:line="240" w:lineRule="atLeast"/>
        <w:ind w:left="360"/>
        <w:rPr>
          <w:b/>
          <w:bCs/>
          <w:sz w:val="28"/>
          <w:szCs w:val="28"/>
          <w:lang w:val="uk-UA"/>
        </w:rPr>
      </w:pPr>
      <w:r>
        <w:rPr>
          <w:noProof/>
        </w:rPr>
        <w:pict>
          <v:shape id="Рисунок 13" o:spid="_x0000_s1036" type="#_x0000_t75" alt="http://lvivedu.com/uploads/editor/3355/148373/blog_/images/2_1.png" style="position:absolute;left:0;text-align:left;margin-left:270pt;margin-top:33.1pt;width:180pt;height:135.1pt;z-index:-251674624;visibility:visible" wrapcoords="-90 0 -90 21480 21600 21480 21600 0 -90 0">
            <v:imagedata r:id="rId9" r:href="rId12" croptop="5954f" cropbottom="37239f" cropleft="44237f" cropright="2867f"/>
            <w10:wrap type="tight"/>
          </v:shape>
        </w:pict>
      </w:r>
      <w:r>
        <w:rPr>
          <w:noProof/>
        </w:rPr>
        <w:pict>
          <v:shape id="Рисунок 12" o:spid="_x0000_s1037" type="#_x0000_t75" alt="http://lvivedu.com/uploads/editor/3355/148373/blog_/images/2_1.png" style="position:absolute;left:0;text-align:left;margin-left:27pt;margin-top:33.1pt;width:189pt;height:135pt;z-index:-251672576;visibility:visible" wrapcoords="-86 0 -86 21480 21600 21480 21600 0 -86 0">
            <v:imagedata r:id="rId9" r:href="rId13" croptop="28778f" cropright=".53125"/>
            <w10:wrap type="tight"/>
          </v:shape>
        </w:pict>
      </w:r>
      <w:r w:rsidRPr="00AF794A">
        <w:rPr>
          <w:b/>
          <w:bCs/>
          <w:sz w:val="28"/>
          <w:szCs w:val="28"/>
          <w:lang w:val="uk-UA"/>
        </w:rPr>
        <w:t>3.                                                                       4.</w:t>
      </w:r>
    </w:p>
    <w:p w:rsidR="001673C6" w:rsidRPr="00AF794A" w:rsidRDefault="001673C6" w:rsidP="000A7198">
      <w:pPr>
        <w:pStyle w:val="NormalWeb"/>
        <w:shd w:val="clear" w:color="auto" w:fill="FFFFFF"/>
        <w:spacing w:before="0" w:beforeAutospacing="0" w:after="0" w:afterAutospacing="0" w:line="240" w:lineRule="atLeast"/>
        <w:rPr>
          <w:b/>
          <w:bCs/>
          <w:sz w:val="28"/>
          <w:szCs w:val="28"/>
          <w:lang w:val="uk-UA"/>
        </w:rPr>
      </w:pPr>
    </w:p>
    <w:p w:rsidR="001673C6" w:rsidRPr="00AF794A" w:rsidRDefault="001673C6" w:rsidP="000A7198">
      <w:pPr>
        <w:pStyle w:val="NormalWeb"/>
        <w:shd w:val="clear" w:color="auto" w:fill="FFFFFF"/>
        <w:spacing w:before="0" w:beforeAutospacing="0" w:after="0" w:afterAutospacing="0" w:line="240" w:lineRule="atLeast"/>
        <w:rPr>
          <w:b/>
          <w:bCs/>
          <w:sz w:val="28"/>
          <w:szCs w:val="28"/>
          <w:lang w:val="uk-UA"/>
        </w:rPr>
      </w:pPr>
    </w:p>
    <w:p w:rsidR="001673C6" w:rsidRPr="00AF794A" w:rsidRDefault="001673C6" w:rsidP="000A7198">
      <w:pPr>
        <w:pStyle w:val="NormalWeb"/>
        <w:shd w:val="clear" w:color="auto" w:fill="FFFFFF"/>
        <w:spacing w:before="0" w:beforeAutospacing="0" w:after="0" w:afterAutospacing="0" w:line="240" w:lineRule="atLeast"/>
        <w:rPr>
          <w:b/>
          <w:bCs/>
          <w:sz w:val="28"/>
          <w:szCs w:val="28"/>
          <w:lang w:val="uk-UA"/>
        </w:rPr>
      </w:pPr>
    </w:p>
    <w:p w:rsidR="001673C6" w:rsidRPr="00AF794A" w:rsidRDefault="001673C6" w:rsidP="000A7198">
      <w:pPr>
        <w:pStyle w:val="NormalWeb"/>
        <w:shd w:val="clear" w:color="auto" w:fill="FFFFFF"/>
        <w:spacing w:before="0" w:beforeAutospacing="0" w:after="0" w:afterAutospacing="0" w:line="240" w:lineRule="atLeast"/>
        <w:rPr>
          <w:b/>
          <w:bCs/>
          <w:sz w:val="28"/>
          <w:szCs w:val="28"/>
          <w:lang w:val="uk-UA"/>
        </w:rPr>
      </w:pPr>
    </w:p>
    <w:p w:rsidR="001673C6" w:rsidRPr="00AF794A" w:rsidRDefault="001673C6" w:rsidP="000A7198">
      <w:pPr>
        <w:pStyle w:val="NormalWeb"/>
        <w:shd w:val="clear" w:color="auto" w:fill="FFFFFF"/>
        <w:spacing w:before="0" w:beforeAutospacing="0" w:after="0" w:afterAutospacing="0" w:line="240" w:lineRule="atLeast"/>
        <w:rPr>
          <w:b/>
          <w:bCs/>
          <w:sz w:val="28"/>
          <w:szCs w:val="28"/>
          <w:lang w:val="uk-UA"/>
        </w:rPr>
      </w:pPr>
    </w:p>
    <w:p w:rsidR="001673C6" w:rsidRPr="00AF794A" w:rsidRDefault="001673C6" w:rsidP="000A7198">
      <w:pPr>
        <w:pStyle w:val="NormalWeb"/>
        <w:shd w:val="clear" w:color="auto" w:fill="FFFFFF"/>
        <w:spacing w:before="0" w:beforeAutospacing="0" w:after="0" w:afterAutospacing="0" w:line="240" w:lineRule="atLeast"/>
        <w:rPr>
          <w:b/>
          <w:bCs/>
          <w:sz w:val="28"/>
          <w:szCs w:val="28"/>
          <w:lang w:val="uk-UA"/>
        </w:rPr>
      </w:pPr>
    </w:p>
    <w:p w:rsidR="001673C6" w:rsidRPr="00AF794A" w:rsidRDefault="001673C6" w:rsidP="000A7198">
      <w:pPr>
        <w:pStyle w:val="NormalWeb"/>
        <w:shd w:val="clear" w:color="auto" w:fill="FFFFFF"/>
        <w:spacing w:before="0" w:beforeAutospacing="0" w:after="0" w:afterAutospacing="0" w:line="240" w:lineRule="atLeast"/>
        <w:rPr>
          <w:b/>
          <w:bCs/>
          <w:sz w:val="28"/>
          <w:szCs w:val="28"/>
          <w:lang w:val="uk-UA"/>
        </w:rPr>
      </w:pPr>
    </w:p>
    <w:p w:rsidR="001673C6" w:rsidRDefault="001673C6" w:rsidP="000A7198">
      <w:pPr>
        <w:pStyle w:val="NormalWeb"/>
        <w:shd w:val="clear" w:color="auto" w:fill="FFFFFF"/>
        <w:spacing w:before="0" w:beforeAutospacing="0" w:after="0" w:afterAutospacing="0" w:line="240" w:lineRule="atLeast"/>
        <w:rPr>
          <w:b/>
          <w:bCs/>
          <w:sz w:val="28"/>
          <w:szCs w:val="28"/>
          <w:lang w:val="uk-UA"/>
        </w:rPr>
      </w:pPr>
    </w:p>
    <w:p w:rsidR="001673C6" w:rsidRDefault="001673C6" w:rsidP="000A7198">
      <w:pPr>
        <w:pStyle w:val="NormalWeb"/>
        <w:shd w:val="clear" w:color="auto" w:fill="FFFFFF"/>
        <w:spacing w:before="0" w:beforeAutospacing="0" w:after="0" w:afterAutospacing="0" w:line="240" w:lineRule="atLeast"/>
        <w:rPr>
          <w:b/>
          <w:bCs/>
          <w:sz w:val="28"/>
          <w:szCs w:val="28"/>
          <w:lang w:val="uk-UA"/>
        </w:rPr>
      </w:pPr>
    </w:p>
    <w:p w:rsidR="001673C6" w:rsidRDefault="001673C6" w:rsidP="000A7198">
      <w:pPr>
        <w:pStyle w:val="NormalWeb"/>
        <w:shd w:val="clear" w:color="auto" w:fill="FFFFFF"/>
        <w:spacing w:before="0" w:beforeAutospacing="0" w:after="0" w:afterAutospacing="0" w:line="240" w:lineRule="atLeast"/>
        <w:rPr>
          <w:b/>
          <w:bCs/>
          <w:sz w:val="28"/>
          <w:szCs w:val="28"/>
          <w:lang w:val="uk-UA"/>
        </w:rPr>
      </w:pPr>
    </w:p>
    <w:p w:rsidR="001673C6" w:rsidRPr="00AF794A" w:rsidRDefault="001673C6" w:rsidP="000A7198">
      <w:pPr>
        <w:pStyle w:val="NormalWeb"/>
        <w:shd w:val="clear" w:color="auto" w:fill="FFFFFF"/>
        <w:spacing w:before="0" w:beforeAutospacing="0" w:after="0" w:afterAutospacing="0" w:line="240" w:lineRule="atLeast"/>
        <w:rPr>
          <w:b/>
          <w:bCs/>
          <w:sz w:val="28"/>
          <w:szCs w:val="28"/>
          <w:lang w:val="uk-U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11"/>
        <w:gridCol w:w="2011"/>
        <w:gridCol w:w="2011"/>
        <w:gridCol w:w="2011"/>
      </w:tblGrid>
      <w:tr w:rsidR="001673C6" w:rsidRPr="00C457E5">
        <w:trPr>
          <w:trHeight w:val="452"/>
        </w:trPr>
        <w:tc>
          <w:tcPr>
            <w:tcW w:w="2011" w:type="dxa"/>
          </w:tcPr>
          <w:p w:rsidR="001673C6" w:rsidRPr="00AF794A" w:rsidRDefault="001673C6" w:rsidP="000A7198">
            <w:pPr>
              <w:pStyle w:val="NormalWeb"/>
              <w:spacing w:before="0" w:beforeAutospacing="0" w:after="0" w:afterAutospacing="0" w:line="240" w:lineRule="atLeast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AF794A">
              <w:rPr>
                <w:b/>
                <w:bCs/>
                <w:sz w:val="28"/>
                <w:szCs w:val="28"/>
                <w:lang w:val="uk-UA"/>
              </w:rPr>
              <w:t>Комахи</w:t>
            </w:r>
          </w:p>
        </w:tc>
        <w:tc>
          <w:tcPr>
            <w:tcW w:w="2011" w:type="dxa"/>
          </w:tcPr>
          <w:p w:rsidR="001673C6" w:rsidRPr="00AF794A" w:rsidRDefault="001673C6" w:rsidP="000A7198">
            <w:pPr>
              <w:pStyle w:val="NormalWeb"/>
              <w:spacing w:before="0" w:beforeAutospacing="0" w:after="0" w:afterAutospacing="0" w:line="240" w:lineRule="atLeast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AF794A">
              <w:rPr>
                <w:b/>
                <w:bCs/>
                <w:sz w:val="28"/>
                <w:szCs w:val="28"/>
                <w:lang w:val="uk-UA"/>
              </w:rPr>
              <w:t>Риби</w:t>
            </w:r>
          </w:p>
        </w:tc>
        <w:tc>
          <w:tcPr>
            <w:tcW w:w="2011" w:type="dxa"/>
          </w:tcPr>
          <w:p w:rsidR="001673C6" w:rsidRPr="00AF794A" w:rsidRDefault="001673C6" w:rsidP="000A7198">
            <w:pPr>
              <w:pStyle w:val="NormalWeb"/>
              <w:spacing w:before="0" w:beforeAutospacing="0" w:after="0" w:afterAutospacing="0" w:line="240" w:lineRule="atLeast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AF794A">
              <w:rPr>
                <w:b/>
                <w:bCs/>
                <w:sz w:val="28"/>
                <w:szCs w:val="28"/>
                <w:lang w:val="uk-UA"/>
              </w:rPr>
              <w:t>Птахи</w:t>
            </w:r>
          </w:p>
        </w:tc>
        <w:tc>
          <w:tcPr>
            <w:tcW w:w="2011" w:type="dxa"/>
          </w:tcPr>
          <w:p w:rsidR="001673C6" w:rsidRPr="00AF794A" w:rsidRDefault="001673C6" w:rsidP="000A7198">
            <w:pPr>
              <w:pStyle w:val="NormalWeb"/>
              <w:spacing w:before="0" w:beforeAutospacing="0" w:after="0" w:afterAutospacing="0" w:line="240" w:lineRule="atLeast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AF794A">
              <w:rPr>
                <w:b/>
                <w:bCs/>
                <w:sz w:val="28"/>
                <w:szCs w:val="28"/>
                <w:lang w:val="uk-UA"/>
              </w:rPr>
              <w:t>Звірі</w:t>
            </w:r>
          </w:p>
        </w:tc>
      </w:tr>
      <w:tr w:rsidR="001673C6" w:rsidRPr="00C457E5">
        <w:trPr>
          <w:trHeight w:val="478"/>
        </w:trPr>
        <w:tc>
          <w:tcPr>
            <w:tcW w:w="2011" w:type="dxa"/>
          </w:tcPr>
          <w:p w:rsidR="001673C6" w:rsidRPr="00AF794A" w:rsidRDefault="001673C6" w:rsidP="000A7198">
            <w:pPr>
              <w:pStyle w:val="NormalWeb"/>
              <w:spacing w:before="0" w:beforeAutospacing="0" w:after="0" w:afterAutospacing="0" w:line="240" w:lineRule="atLeast"/>
              <w:rPr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011" w:type="dxa"/>
          </w:tcPr>
          <w:p w:rsidR="001673C6" w:rsidRPr="00AF794A" w:rsidRDefault="001673C6" w:rsidP="000A7198">
            <w:pPr>
              <w:pStyle w:val="NormalWeb"/>
              <w:spacing w:before="0" w:beforeAutospacing="0" w:after="0" w:afterAutospacing="0" w:line="240" w:lineRule="atLeast"/>
              <w:rPr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011" w:type="dxa"/>
          </w:tcPr>
          <w:p w:rsidR="001673C6" w:rsidRPr="00AF794A" w:rsidRDefault="001673C6" w:rsidP="000A7198">
            <w:pPr>
              <w:pStyle w:val="NormalWeb"/>
              <w:spacing w:before="0" w:beforeAutospacing="0" w:after="0" w:afterAutospacing="0" w:line="240" w:lineRule="atLeast"/>
              <w:rPr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011" w:type="dxa"/>
          </w:tcPr>
          <w:p w:rsidR="001673C6" w:rsidRPr="00AF794A" w:rsidRDefault="001673C6" w:rsidP="000A7198">
            <w:pPr>
              <w:pStyle w:val="NormalWeb"/>
              <w:spacing w:before="0" w:beforeAutospacing="0" w:after="0" w:afterAutospacing="0" w:line="240" w:lineRule="atLeast"/>
              <w:rPr>
                <w:b/>
                <w:bCs/>
                <w:sz w:val="28"/>
                <w:szCs w:val="28"/>
                <w:lang w:val="uk-UA"/>
              </w:rPr>
            </w:pPr>
          </w:p>
        </w:tc>
      </w:tr>
    </w:tbl>
    <w:p w:rsidR="001673C6" w:rsidRPr="006F0BE1" w:rsidRDefault="001673C6" w:rsidP="000A719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br/>
      </w:r>
      <w:r w:rsidRPr="006F0BE1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6F0BE1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Сприйняття та осмислення нового матеріалу</w:t>
      </w:r>
    </w:p>
    <w:p w:rsidR="001673C6" w:rsidRPr="00AF794A" w:rsidRDefault="001673C6" w:rsidP="000A7198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F794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Робота 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групах</w:t>
      </w:r>
    </w:p>
    <w:p w:rsidR="001673C6" w:rsidRDefault="001673C6" w:rsidP="000A7198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Група 1.</w:t>
      </w:r>
    </w:p>
    <w:p w:rsidR="001673C6" w:rsidRPr="006F0BE1" w:rsidRDefault="001673C6" w:rsidP="006F0B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4A">
        <w:rPr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 w:rsidRPr="00AF794A">
        <w:rPr>
          <w:i/>
          <w:iCs/>
          <w:sz w:val="28"/>
          <w:szCs w:val="28"/>
        </w:rPr>
        <w:t xml:space="preserve"> </w:t>
      </w:r>
      <w:r w:rsidRPr="006F0BE1">
        <w:rPr>
          <w:rFonts w:ascii="Times New Roman" w:hAnsi="Times New Roman" w:cs="Times New Roman"/>
          <w:sz w:val="28"/>
          <w:szCs w:val="28"/>
        </w:rPr>
        <w:t>Прочитайте текст.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F0BE1">
        <w:rPr>
          <w:rFonts w:ascii="Times New Roman" w:hAnsi="Times New Roman" w:cs="Times New Roman"/>
          <w:sz w:val="28"/>
          <w:szCs w:val="28"/>
        </w:rPr>
        <w:t>Знайдіть в тексті</w:t>
      </w:r>
      <w:r>
        <w:rPr>
          <w:rFonts w:ascii="Times New Roman" w:hAnsi="Times New Roman" w:cs="Times New Roman"/>
          <w:sz w:val="28"/>
          <w:szCs w:val="28"/>
        </w:rPr>
        <w:t xml:space="preserve"> інформацію про те</w:t>
      </w:r>
      <w:r w:rsidRPr="006F0BE1">
        <w:rPr>
          <w:rFonts w:ascii="Times New Roman" w:hAnsi="Times New Roman" w:cs="Times New Roman"/>
          <w:sz w:val="28"/>
          <w:szCs w:val="28"/>
        </w:rPr>
        <w:t xml:space="preserve">, які зміни відбуваються в житті комах навесні та чим вони обумовлені. Обговоріть здобуту інформацію. </w:t>
      </w:r>
    </w:p>
    <w:p w:rsidR="001673C6" w:rsidRPr="006F0BE1" w:rsidRDefault="001673C6" w:rsidP="000A7198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1673C6" w:rsidRPr="006F0BE1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0BE1">
        <w:rPr>
          <w:rFonts w:ascii="Times New Roman" w:hAnsi="Times New Roman" w:cs="Times New Roman"/>
          <w:i/>
          <w:iCs/>
          <w:sz w:val="28"/>
          <w:szCs w:val="28"/>
        </w:rPr>
        <w:t>Потепління, розвиток рослинності сприяють пробудженню комах, що перебували у заціпенінні. В березні можна побачити кропив’янок, з «вічками» на крилах – денне павичеве око, лимонниць, які беруть поживу з перших весняних квітів. З щілин вилазять комарі.</w:t>
      </w:r>
    </w:p>
    <w:p w:rsidR="001673C6" w:rsidRPr="006F0BE1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6F0B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Прокинувшись від зимової сплячки, кожна комаха шукає собі їжу. Бджоли, джмелі, оси перелітають з квітки на квітку, щоб зібрати нектар і пилок. </w:t>
      </w:r>
    </w:p>
    <w:p w:rsidR="001673C6" w:rsidRPr="006F0BE1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eastAsia="uk-UA"/>
        </w:rPr>
      </w:pPr>
      <w:r w:rsidRPr="006F0B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У квітні прокидаються й мурашки,</w:t>
      </w:r>
      <w:r w:rsidRPr="006F0BE1">
        <w:rPr>
          <w:rFonts w:ascii="Times New Roman" w:hAnsi="Times New Roman" w:cs="Times New Roman"/>
          <w:i/>
          <w:iCs/>
          <w:sz w:val="28"/>
          <w:szCs w:val="28"/>
        </w:rPr>
        <w:t xml:space="preserve"> які є санітарами лісу. За літні місяці середній мурашник знищує понад 5 млн. комах (в основному це личинки й гусениці багатьох шкідників лісу). </w:t>
      </w:r>
    </w:p>
    <w:p w:rsidR="001673C6" w:rsidRPr="006F0BE1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6F0B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У другій половині місяці, якщо досить тепло, бджолярі виставляють на пасіку вулики, і бджоли вилітають на перші збори нектару</w:t>
      </w:r>
      <w:r w:rsidRPr="006F0BE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673C6" w:rsidRPr="006F0BE1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0BE1">
        <w:rPr>
          <w:rFonts w:ascii="Times New Roman" w:hAnsi="Times New Roman" w:cs="Times New Roman"/>
          <w:i/>
          <w:iCs/>
          <w:sz w:val="28"/>
          <w:szCs w:val="28"/>
        </w:rPr>
        <w:t>Муха вже гріється на сонечку, ще млява, неповоротка. Вона вже перебирає лапками, гладить себе ними по черевцю.</w:t>
      </w:r>
    </w:p>
    <w:p w:rsidR="001673C6" w:rsidRPr="00AF794A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673C6" w:rsidRPr="006F0BE1" w:rsidRDefault="001673C6" w:rsidP="000A719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 w:rsidRPr="00AF794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F0BE1">
        <w:rPr>
          <w:rFonts w:ascii="Times New Roman" w:hAnsi="Times New Roman" w:cs="Times New Roman"/>
          <w:sz w:val="28"/>
          <w:szCs w:val="28"/>
        </w:rPr>
        <w:t>Закінчіть усно речення.</w:t>
      </w:r>
    </w:p>
    <w:p w:rsidR="001673C6" w:rsidRPr="00AF794A" w:rsidRDefault="001673C6" w:rsidP="006F0BE1">
      <w:pPr>
        <w:spacing w:after="0"/>
        <w:ind w:left="-720" w:firstLine="720"/>
        <w:rPr>
          <w:rFonts w:ascii="Times New Roman" w:hAnsi="Times New Roman" w:cs="Times New Roman"/>
          <w:i/>
          <w:iCs/>
          <w:sz w:val="28"/>
          <w:szCs w:val="28"/>
          <w:lang w:eastAsia="uk-UA"/>
        </w:rPr>
      </w:pPr>
      <w:r w:rsidRPr="00AF794A">
        <w:rPr>
          <w:rFonts w:ascii="Times New Roman" w:hAnsi="Times New Roman" w:cs="Times New Roman"/>
          <w:i/>
          <w:iCs/>
          <w:sz w:val="28"/>
          <w:szCs w:val="28"/>
        </w:rPr>
        <w:t>У житті комах навесні відбуваються такі зміни: ________________ . Ці зміни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F794A">
        <w:rPr>
          <w:rFonts w:ascii="Times New Roman" w:hAnsi="Times New Roman" w:cs="Times New Roman"/>
          <w:i/>
          <w:iCs/>
          <w:sz w:val="28"/>
          <w:szCs w:val="28"/>
        </w:rPr>
        <w:t>пов’язані з _________________.</w:t>
      </w:r>
    </w:p>
    <w:p w:rsidR="001673C6" w:rsidRDefault="001673C6" w:rsidP="000A7198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</w:p>
    <w:p w:rsidR="001673C6" w:rsidRDefault="001673C6" w:rsidP="000A7198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Група 2.</w:t>
      </w:r>
    </w:p>
    <w:p w:rsidR="001673C6" w:rsidRPr="00D93D42" w:rsidRDefault="001673C6" w:rsidP="00D93D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 w:rsidRPr="00AF794A">
        <w:rPr>
          <w:b/>
          <w:bCs/>
          <w:i/>
          <w:iCs/>
          <w:sz w:val="28"/>
          <w:szCs w:val="28"/>
        </w:rPr>
        <w:t xml:space="preserve"> </w:t>
      </w:r>
      <w:r w:rsidRPr="006F0BE1">
        <w:rPr>
          <w:rFonts w:ascii="Times New Roman" w:hAnsi="Times New Roman" w:cs="Times New Roman"/>
          <w:sz w:val="28"/>
          <w:szCs w:val="28"/>
        </w:rPr>
        <w:t>Прочитайте текст.</w:t>
      </w:r>
      <w:r w:rsidRPr="00D93D4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93D42">
        <w:rPr>
          <w:rFonts w:ascii="Times New Roman" w:hAnsi="Times New Roman" w:cs="Times New Roman"/>
          <w:sz w:val="28"/>
          <w:szCs w:val="28"/>
        </w:rPr>
        <w:t xml:space="preserve">Знайдіть в тексті, які зміни відбуваються в житті звірів навесні та чим вони обумовлені. Обговоріть здобуту інформацію. </w:t>
      </w:r>
    </w:p>
    <w:p w:rsidR="001673C6" w:rsidRPr="006F0BE1" w:rsidRDefault="001673C6" w:rsidP="000A7198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1673C6" w:rsidRPr="00D93D42" w:rsidRDefault="001673C6" w:rsidP="00D93D42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 xml:space="preserve"> </w:t>
      </w:r>
      <w:r w:rsidRPr="00D93D42">
        <w:rPr>
          <w:rFonts w:ascii="Times New Roman" w:hAnsi="Times New Roman" w:cs="Times New Roman"/>
          <w:i/>
          <w:iCs/>
          <w:sz w:val="28"/>
          <w:szCs w:val="28"/>
        </w:rPr>
        <w:t>Весна вносить великі зміни і в життя звірів. З початком весни пробуджуються ті звірі, які впадають у зимову сплячку. Запасів жиру в них майже не лишається. Прокидаються від зимового сну ведмеді, борсуки, їжаки. Хутрові звірі линяють, скидаючи теплу шерсть, змінюючи її на легший, літній волосяний покрив (у кінці травня в більшості звірів линяння закінчується). Змінюється колір шерсті в зайців і білок.</w:t>
      </w:r>
    </w:p>
    <w:p w:rsidR="001673C6" w:rsidRPr="00AF794A" w:rsidRDefault="001673C6" w:rsidP="00D93D42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3D42">
        <w:rPr>
          <w:rFonts w:ascii="Times New Roman" w:hAnsi="Times New Roman" w:cs="Times New Roman"/>
          <w:i/>
          <w:iCs/>
          <w:sz w:val="28"/>
          <w:szCs w:val="28"/>
        </w:rPr>
        <w:t>Весна у житті тварин – період розмноження. У багатьох звірів якраз навесні з'являється потомство.</w:t>
      </w:r>
    </w:p>
    <w:p w:rsidR="001673C6" w:rsidRPr="00AF794A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73C6" w:rsidRPr="00D93D42" w:rsidRDefault="001673C6" w:rsidP="000A71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 w:rsidRPr="00AF794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93D42">
        <w:rPr>
          <w:rFonts w:ascii="Times New Roman" w:hAnsi="Times New Roman" w:cs="Times New Roman"/>
          <w:sz w:val="28"/>
          <w:szCs w:val="28"/>
        </w:rPr>
        <w:t>Закінчіть усно речення.</w:t>
      </w:r>
    </w:p>
    <w:p w:rsidR="001673C6" w:rsidRPr="00AF794A" w:rsidRDefault="001673C6" w:rsidP="000A7198">
      <w:pPr>
        <w:pStyle w:val="NormalWeb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lang w:val="uk-UA" w:eastAsia="en-US"/>
        </w:rPr>
      </w:pPr>
      <w:r w:rsidRPr="00AF794A">
        <w:rPr>
          <w:i/>
          <w:iCs/>
          <w:sz w:val="28"/>
          <w:szCs w:val="28"/>
          <w:lang w:val="uk-UA"/>
        </w:rPr>
        <w:t xml:space="preserve">У житті звірів навесні відбуваються такі зміни: ________________. </w:t>
      </w:r>
      <w:r>
        <w:rPr>
          <w:i/>
          <w:iCs/>
          <w:sz w:val="28"/>
          <w:szCs w:val="28"/>
          <w:lang w:val="uk-UA"/>
        </w:rPr>
        <w:t>Ці зміни в житті тварин</w:t>
      </w:r>
      <w:r w:rsidRPr="00AF794A">
        <w:rPr>
          <w:i/>
          <w:iCs/>
          <w:sz w:val="28"/>
          <w:szCs w:val="28"/>
          <w:lang w:val="uk-UA"/>
        </w:rPr>
        <w:t xml:space="preserve"> пов’язані з _________________.</w:t>
      </w:r>
    </w:p>
    <w:p w:rsidR="001673C6" w:rsidRDefault="001673C6" w:rsidP="000A7198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</w:p>
    <w:p w:rsidR="001673C6" w:rsidRDefault="001673C6" w:rsidP="000A7198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Група 3.</w:t>
      </w:r>
    </w:p>
    <w:p w:rsidR="001673C6" w:rsidRPr="00D93D42" w:rsidRDefault="001673C6" w:rsidP="00D93D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 w:rsidRPr="00AF794A">
        <w:rPr>
          <w:b/>
          <w:bCs/>
          <w:i/>
          <w:iCs/>
          <w:sz w:val="28"/>
          <w:szCs w:val="28"/>
        </w:rPr>
        <w:t xml:space="preserve"> </w:t>
      </w:r>
      <w:r w:rsidRPr="00D93D42">
        <w:rPr>
          <w:rFonts w:ascii="Times New Roman" w:hAnsi="Times New Roman" w:cs="Times New Roman"/>
          <w:sz w:val="28"/>
          <w:szCs w:val="28"/>
        </w:rPr>
        <w:t>Прочитайте текст.</w:t>
      </w:r>
      <w:r w:rsidRPr="00D93D4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93D42">
        <w:rPr>
          <w:rFonts w:ascii="Times New Roman" w:hAnsi="Times New Roman" w:cs="Times New Roman"/>
          <w:sz w:val="28"/>
          <w:szCs w:val="28"/>
        </w:rPr>
        <w:t>Знайдіть в тексті, які зміни відбуваються в житті риб навесні та чим вони обумовлені. Обговоріть здобуту інформацію.</w:t>
      </w:r>
    </w:p>
    <w:p w:rsidR="001673C6" w:rsidRDefault="001673C6" w:rsidP="000A7198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1673C6" w:rsidRPr="00D93D42" w:rsidRDefault="001673C6" w:rsidP="000A7198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1673C6" w:rsidRPr="00D93D42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93D42">
        <w:rPr>
          <w:rFonts w:ascii="Times New Roman" w:hAnsi="Times New Roman" w:cs="Times New Roman"/>
          <w:i/>
          <w:iCs/>
          <w:sz w:val="28"/>
          <w:szCs w:val="28"/>
        </w:rPr>
        <w:t>У риб починається весняний хід. Вони прямують до верхів'їв річок на нерест, щоб відкласти ікру в їх витоках (інакше її змиє в море). Першими нерестяться щуки, потім головні, в квітні — йоржі, соми, окуні, в травні — плітка, пічкурі. З ікринок з’являються мальки, схожі на дорослих риб. Мальків буває багато, але дорослими стає тільки частина з них, бо вони є кормом для багатьох хижих тварин.</w:t>
      </w:r>
    </w:p>
    <w:p w:rsidR="001673C6" w:rsidRPr="00D93D42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93D42">
        <w:rPr>
          <w:rFonts w:ascii="Times New Roman" w:hAnsi="Times New Roman" w:cs="Times New Roman"/>
          <w:i/>
          <w:iCs/>
          <w:sz w:val="28"/>
          <w:szCs w:val="28"/>
        </w:rPr>
        <w:t>Сом вибирається із ями, у якій проспав зиму. Пливе до маленького озерця й лежить там на дні, перечікує, коли посвітлішає вода в річці. Не любить сом брудної води.</w:t>
      </w:r>
    </w:p>
    <w:p w:rsidR="001673C6" w:rsidRPr="00AF794A" w:rsidRDefault="001673C6" w:rsidP="000A719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3C6" w:rsidRPr="00D93D42" w:rsidRDefault="001673C6" w:rsidP="000A71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 w:rsidRPr="00AF794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93D42">
        <w:rPr>
          <w:rFonts w:ascii="Times New Roman" w:hAnsi="Times New Roman" w:cs="Times New Roman"/>
          <w:sz w:val="28"/>
          <w:szCs w:val="28"/>
        </w:rPr>
        <w:t>Закінчіть усно речення.</w:t>
      </w:r>
    </w:p>
    <w:p w:rsidR="001673C6" w:rsidRPr="00AF794A" w:rsidRDefault="001673C6" w:rsidP="000A7198">
      <w:pPr>
        <w:spacing w:after="0"/>
        <w:ind w:left="-720" w:firstLine="720"/>
        <w:rPr>
          <w:rFonts w:ascii="Times New Roman" w:hAnsi="Times New Roman" w:cs="Times New Roman"/>
          <w:i/>
          <w:iCs/>
          <w:sz w:val="28"/>
          <w:szCs w:val="28"/>
          <w:lang w:eastAsia="uk-UA"/>
        </w:rPr>
      </w:pPr>
      <w:r w:rsidRPr="00AF794A">
        <w:rPr>
          <w:rFonts w:ascii="Times New Roman" w:hAnsi="Times New Roman" w:cs="Times New Roman"/>
          <w:i/>
          <w:iCs/>
          <w:sz w:val="28"/>
          <w:szCs w:val="28"/>
        </w:rPr>
        <w:t>У житті риб навесні відбуваються такі зміни: ________________ . Ці зміни</w:t>
      </w:r>
    </w:p>
    <w:p w:rsidR="001673C6" w:rsidRPr="00AF794A" w:rsidRDefault="001673C6" w:rsidP="000A7198">
      <w:pPr>
        <w:spacing w:after="0"/>
        <w:ind w:left="-720" w:firstLine="720"/>
        <w:rPr>
          <w:rFonts w:ascii="Times New Roman" w:hAnsi="Times New Roman" w:cs="Times New Roman"/>
          <w:i/>
          <w:iCs/>
          <w:sz w:val="28"/>
          <w:szCs w:val="28"/>
        </w:rPr>
      </w:pPr>
      <w:r w:rsidRPr="00AF794A">
        <w:rPr>
          <w:rFonts w:ascii="Times New Roman" w:hAnsi="Times New Roman" w:cs="Times New Roman"/>
          <w:i/>
          <w:iCs/>
          <w:sz w:val="28"/>
          <w:szCs w:val="28"/>
        </w:rPr>
        <w:t xml:space="preserve"> в житті тварин навесні пов’язані з _________________.</w:t>
      </w:r>
    </w:p>
    <w:p w:rsidR="001673C6" w:rsidRDefault="001673C6" w:rsidP="000A7198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</w:p>
    <w:p w:rsidR="001673C6" w:rsidRDefault="001673C6" w:rsidP="000A7198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Група 4.</w:t>
      </w:r>
    </w:p>
    <w:p w:rsidR="001673C6" w:rsidRPr="00D93D42" w:rsidRDefault="001673C6" w:rsidP="00D93D42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 w:rsidRPr="00AF794A">
        <w:rPr>
          <w:b/>
          <w:bCs/>
          <w:i/>
          <w:iCs/>
          <w:sz w:val="28"/>
          <w:szCs w:val="28"/>
        </w:rPr>
        <w:t xml:space="preserve"> </w:t>
      </w:r>
      <w:r w:rsidRPr="00D93D42">
        <w:rPr>
          <w:rFonts w:ascii="Times New Roman" w:hAnsi="Times New Roman" w:cs="Times New Roman"/>
          <w:sz w:val="28"/>
          <w:szCs w:val="28"/>
        </w:rPr>
        <w:t>Прочитайте текст. Знайдіть в тексті, які зміни відбуваються в житті птахів навесні та чим вони обумовлені. Обговоріть здобуту інформацію.</w:t>
      </w:r>
    </w:p>
    <w:p w:rsidR="001673C6" w:rsidRDefault="001673C6" w:rsidP="000A719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F794A">
        <w:rPr>
          <w:rFonts w:ascii="Times New Roman" w:hAnsi="Times New Roman" w:cs="Times New Roman"/>
          <w:sz w:val="28"/>
          <w:szCs w:val="28"/>
        </w:rPr>
        <w:t xml:space="preserve"> </w:t>
      </w:r>
      <w:r w:rsidRPr="00AF794A">
        <w:rPr>
          <w:rFonts w:ascii="Times New Roman" w:hAnsi="Times New Roman" w:cs="Times New Roman"/>
          <w:sz w:val="28"/>
          <w:szCs w:val="28"/>
          <w:shd w:val="clear" w:color="auto" w:fill="FFFFFF"/>
        </w:rPr>
        <w:t>Із настанням весни, з появою рослин і комах у сади і ліси пере</w:t>
      </w:r>
      <w:r w:rsidRPr="00AF794A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селилися птахи, які зимували поруч з нами. Весною птахам вистачає корму в природі.</w:t>
      </w:r>
    </w:p>
    <w:p w:rsidR="001673C6" w:rsidRPr="00AF794A" w:rsidRDefault="001673C6" w:rsidP="000A719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7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AF794A">
        <w:rPr>
          <w:rFonts w:ascii="Times New Roman" w:hAnsi="Times New Roman" w:cs="Times New Roman"/>
          <w:sz w:val="28"/>
          <w:szCs w:val="28"/>
          <w:shd w:val="clear" w:color="auto" w:fill="FFFFFF"/>
        </w:rPr>
        <w:t>З теплих країв повернулися в рідні місця перелітні птахи. Вони заповнюють ліси й діброви, сади й парки, водойми та болота. Птахи приймаються вити гнізда: носяться, кричать, трудяться, збирають сухі гілочки, солому, мох, траву.</w:t>
      </w:r>
    </w:p>
    <w:p w:rsidR="001673C6" w:rsidRPr="00AF794A" w:rsidRDefault="001673C6" w:rsidP="000A719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7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AF794A">
        <w:rPr>
          <w:rFonts w:ascii="Times New Roman" w:hAnsi="Times New Roman" w:cs="Times New Roman"/>
          <w:sz w:val="28"/>
          <w:szCs w:val="28"/>
          <w:shd w:val="clear" w:color="auto" w:fill="FFFFFF"/>
        </w:rPr>
        <w:t>А чи замислювався ти, чому одні пташки прилітають до нас раніше, а інші пізніше? Час їхнього прильоту залежить від того, коли в наших краях з’являється для них корм.</w:t>
      </w:r>
    </w:p>
    <w:p w:rsidR="001673C6" w:rsidRPr="00AF794A" w:rsidRDefault="001673C6" w:rsidP="000A719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673C6" w:rsidRPr="00D93D42" w:rsidRDefault="001673C6" w:rsidP="000A71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 w:rsidRPr="00D93D42">
        <w:rPr>
          <w:rFonts w:ascii="Times New Roman" w:hAnsi="Times New Roman" w:cs="Times New Roman"/>
          <w:sz w:val="28"/>
          <w:szCs w:val="28"/>
        </w:rPr>
        <w:t xml:space="preserve"> Закінчіть усно речення.</w:t>
      </w:r>
    </w:p>
    <w:p w:rsidR="001673C6" w:rsidRPr="00D93D42" w:rsidRDefault="001673C6" w:rsidP="00D93D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i/>
          <w:iCs/>
          <w:sz w:val="28"/>
          <w:szCs w:val="28"/>
        </w:rPr>
        <w:t xml:space="preserve">У житті </w:t>
      </w:r>
      <w:r w:rsidRPr="00AF794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зимуючих і перелітних </w:t>
      </w:r>
      <w:r w:rsidRPr="00AF794A">
        <w:rPr>
          <w:rFonts w:ascii="Times New Roman" w:hAnsi="Times New Roman" w:cs="Times New Roman"/>
          <w:i/>
          <w:iCs/>
          <w:sz w:val="28"/>
          <w:szCs w:val="28"/>
        </w:rPr>
        <w:t xml:space="preserve"> птахів навесні відбуваються такі зміни:           ________________ .</w:t>
      </w:r>
      <w:r w:rsidRPr="00AF79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Ці зміни </w:t>
      </w:r>
      <w:r w:rsidRPr="00AF794A">
        <w:rPr>
          <w:rFonts w:ascii="Times New Roman" w:hAnsi="Times New Roman" w:cs="Times New Roman"/>
          <w:i/>
          <w:iCs/>
          <w:sz w:val="28"/>
          <w:szCs w:val="28"/>
        </w:rPr>
        <w:t>пов’язані з _________________.</w:t>
      </w:r>
    </w:p>
    <w:p w:rsidR="001673C6" w:rsidRDefault="001673C6" w:rsidP="00D93D4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673C6" w:rsidRPr="00D93D42" w:rsidRDefault="001673C6" w:rsidP="00D93D4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D93D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Робота за підручником</w:t>
      </w:r>
      <w:r w:rsidRPr="00D93D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93D42">
        <w:rPr>
          <w:rFonts w:ascii="Times New Roman" w:hAnsi="Times New Roman" w:cs="Times New Roman"/>
          <w:i/>
          <w:iCs/>
          <w:sz w:val="28"/>
          <w:szCs w:val="28"/>
        </w:rPr>
        <w:t>(с. 97–99)</w:t>
      </w:r>
    </w:p>
    <w:p w:rsidR="001673C6" w:rsidRPr="00D93D42" w:rsidRDefault="001673C6" w:rsidP="00D93D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 w:rsidRPr="00D93D42">
        <w:rPr>
          <w:rFonts w:ascii="Times New Roman" w:hAnsi="Times New Roman" w:cs="Times New Roman"/>
          <w:sz w:val="28"/>
          <w:szCs w:val="28"/>
        </w:rPr>
        <w:t xml:space="preserve"> Яких комах і де вам пощастило побачити ранньою весною?</w:t>
      </w:r>
      <w:r w:rsidRPr="00D93D42">
        <w:rPr>
          <w:rFonts w:ascii="Times New Roman" w:hAnsi="Times New Roman" w:cs="Times New Roman"/>
          <w:sz w:val="28"/>
          <w:szCs w:val="28"/>
        </w:rPr>
        <w:br/>
        <w:t>— Яких метеликів можна зустріти ранньою весною?</w:t>
      </w:r>
      <w:r w:rsidRPr="00D93D42">
        <w:rPr>
          <w:rFonts w:ascii="Times New Roman" w:hAnsi="Times New Roman" w:cs="Times New Roman"/>
          <w:sz w:val="28"/>
          <w:szCs w:val="28"/>
        </w:rPr>
        <w:br/>
        <w:t>— Розгляньте їх на малюнках на с. 97.</w:t>
      </w:r>
      <w:r w:rsidRPr="00D93D42">
        <w:rPr>
          <w:rFonts w:ascii="Times New Roman" w:hAnsi="Times New Roman" w:cs="Times New Roman"/>
          <w:sz w:val="28"/>
          <w:szCs w:val="28"/>
        </w:rPr>
        <w:br/>
        <w:t>— Де ховалися взимку метелики? Що вони роблять навесні?</w:t>
      </w:r>
      <w:r w:rsidRPr="00D93D42">
        <w:rPr>
          <w:rFonts w:ascii="Times New Roman" w:hAnsi="Times New Roman" w:cs="Times New Roman"/>
          <w:sz w:val="28"/>
          <w:szCs w:val="28"/>
        </w:rPr>
        <w:br/>
        <w:t>— Які ще комахи прокидаються ранньої весни?</w:t>
      </w:r>
      <w:r w:rsidRPr="00D93D42">
        <w:rPr>
          <w:rFonts w:ascii="Times New Roman" w:hAnsi="Times New Roman" w:cs="Times New Roman"/>
          <w:sz w:val="28"/>
          <w:szCs w:val="28"/>
        </w:rPr>
        <w:br/>
        <w:t>— Що роблять мурашки?</w:t>
      </w:r>
      <w:r w:rsidRPr="00D93D42">
        <w:rPr>
          <w:rFonts w:ascii="Times New Roman" w:hAnsi="Times New Roman" w:cs="Times New Roman"/>
          <w:sz w:val="28"/>
          <w:szCs w:val="28"/>
        </w:rPr>
        <w:br/>
        <w:t>— Де можна побачити джмелів? Що ви про них знаєте?</w:t>
      </w:r>
    </w:p>
    <w:p w:rsidR="001673C6" w:rsidRDefault="001673C6" w:rsidP="00D93D4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673C6" w:rsidRPr="00D93D42" w:rsidRDefault="001673C6" w:rsidP="00D93D42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Первинне закріплення. </w:t>
      </w:r>
      <w:r w:rsidRPr="00D93D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Фронтальне опитування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1673C6" w:rsidRPr="00D93D42" w:rsidRDefault="001673C6" w:rsidP="00D93D4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 w:rsidRPr="00D93D42">
        <w:rPr>
          <w:rFonts w:ascii="Times New Roman" w:hAnsi="Times New Roman" w:cs="Times New Roman"/>
          <w:sz w:val="28"/>
          <w:szCs w:val="28"/>
        </w:rPr>
        <w:t xml:space="preserve"> Як зміни в природі навесні впливають на життя комах?</w:t>
      </w:r>
      <w:r w:rsidRPr="00D93D42">
        <w:rPr>
          <w:rFonts w:ascii="Times New Roman" w:hAnsi="Times New Roman" w:cs="Times New Roman"/>
          <w:sz w:val="28"/>
          <w:szCs w:val="28"/>
        </w:rPr>
        <w:br/>
        <w:t xml:space="preserve">— Які метелики мешкають у </w:t>
      </w:r>
      <w:r>
        <w:rPr>
          <w:rFonts w:ascii="Times New Roman" w:hAnsi="Times New Roman" w:cs="Times New Roman"/>
          <w:sz w:val="28"/>
          <w:szCs w:val="28"/>
        </w:rPr>
        <w:t>наші</w:t>
      </w:r>
      <w:r w:rsidRPr="00D93D42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місцевості? За якими ознаками</w:t>
      </w:r>
      <w:r w:rsidRPr="00D93D42">
        <w:rPr>
          <w:rFonts w:ascii="Times New Roman" w:hAnsi="Times New Roman" w:cs="Times New Roman"/>
          <w:sz w:val="28"/>
          <w:szCs w:val="28"/>
        </w:rPr>
        <w:t xml:space="preserve"> їх </w:t>
      </w:r>
      <w:r>
        <w:rPr>
          <w:rFonts w:ascii="Times New Roman" w:hAnsi="Times New Roman" w:cs="Times New Roman"/>
          <w:sz w:val="28"/>
          <w:szCs w:val="28"/>
        </w:rPr>
        <w:t>можна упізнати</w:t>
      </w:r>
      <w:r w:rsidRPr="00D93D42">
        <w:rPr>
          <w:rFonts w:ascii="Times New Roman" w:hAnsi="Times New Roman" w:cs="Times New Roman"/>
          <w:sz w:val="28"/>
          <w:szCs w:val="28"/>
        </w:rPr>
        <w:t>?</w:t>
      </w:r>
      <w:r w:rsidRPr="00D93D42">
        <w:rPr>
          <w:rFonts w:ascii="Times New Roman" w:hAnsi="Times New Roman" w:cs="Times New Roman"/>
          <w:sz w:val="28"/>
          <w:szCs w:val="28"/>
        </w:rPr>
        <w:br/>
        <w:t xml:space="preserve">— Чи доводилося </w:t>
      </w:r>
      <w:r>
        <w:rPr>
          <w:rFonts w:ascii="Times New Roman" w:hAnsi="Times New Roman" w:cs="Times New Roman"/>
          <w:sz w:val="28"/>
          <w:szCs w:val="28"/>
        </w:rPr>
        <w:t>вам</w:t>
      </w:r>
      <w:r w:rsidRPr="00D93D42">
        <w:rPr>
          <w:rFonts w:ascii="Times New Roman" w:hAnsi="Times New Roman" w:cs="Times New Roman"/>
          <w:sz w:val="28"/>
          <w:szCs w:val="28"/>
        </w:rPr>
        <w:t xml:space="preserve"> спостерігати за поведінкою д</w:t>
      </w:r>
      <w:r>
        <w:rPr>
          <w:rFonts w:ascii="Times New Roman" w:hAnsi="Times New Roman" w:cs="Times New Roman"/>
          <w:sz w:val="28"/>
          <w:szCs w:val="28"/>
        </w:rPr>
        <w:t>жмелів, мурашок навесні? Розкажіть</w:t>
      </w:r>
      <w:r w:rsidRPr="00D93D42">
        <w:rPr>
          <w:rFonts w:ascii="Times New Roman" w:hAnsi="Times New Roman" w:cs="Times New Roman"/>
          <w:sz w:val="28"/>
          <w:szCs w:val="28"/>
        </w:rPr>
        <w:t xml:space="preserve"> про свої спостереження.</w:t>
      </w:r>
      <w:r w:rsidRPr="00D93D42">
        <w:rPr>
          <w:rFonts w:ascii="Times New Roman" w:hAnsi="Times New Roman" w:cs="Times New Roman"/>
          <w:sz w:val="28"/>
          <w:szCs w:val="28"/>
        </w:rPr>
        <w:br/>
        <w:t>— Поміркуйте, які почуття викликає у вас поява навесні перших мет</w:t>
      </w:r>
      <w:r>
        <w:rPr>
          <w:rFonts w:ascii="Times New Roman" w:hAnsi="Times New Roman" w:cs="Times New Roman"/>
          <w:sz w:val="28"/>
          <w:szCs w:val="28"/>
        </w:rPr>
        <w:t>еликів.</w:t>
      </w:r>
      <w:r>
        <w:rPr>
          <w:rFonts w:ascii="Times New Roman" w:hAnsi="Times New Roman" w:cs="Times New Roman"/>
          <w:sz w:val="28"/>
          <w:szCs w:val="28"/>
        </w:rPr>
        <w:br/>
      </w:r>
      <w:r w:rsidRPr="00D93D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Підсумок.</w:t>
      </w:r>
      <w:r w:rsidRPr="00D93D42">
        <w:rPr>
          <w:rFonts w:ascii="Times New Roman" w:hAnsi="Times New Roman" w:cs="Times New Roman"/>
          <w:sz w:val="28"/>
          <w:szCs w:val="28"/>
        </w:rPr>
        <w:t xml:space="preserve"> Поява комах навесні — це весняне явище у живій природі.</w:t>
      </w:r>
    </w:p>
    <w:p w:rsidR="001673C6" w:rsidRDefault="001673C6" w:rsidP="00D93D4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673C6" w:rsidRPr="00D93D42" w:rsidRDefault="001673C6" w:rsidP="00D93D4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93D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Розгадування загадок та ребусу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pict>
          <v:shape id="Рисунок 10" o:spid="_x0000_s1038" type="#_x0000_t75" alt="18090" style="position:absolute;margin-left:225.75pt;margin-top:5.25pt;width:194.65pt;height:159pt;z-index:251639808;visibility:visible">
            <v:imagedata r:id="rId14" o:title=""/>
            <w10:wrap type="square"/>
          </v:shape>
        </w:pict>
      </w:r>
    </w:p>
    <w:p w:rsidR="001673C6" w:rsidRPr="00AF794A" w:rsidRDefault="001673C6" w:rsidP="000A71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 xml:space="preserve">          На квітку квітка сіла,</w:t>
      </w:r>
    </w:p>
    <w:p w:rsidR="001673C6" w:rsidRPr="00AF794A" w:rsidRDefault="001673C6" w:rsidP="000A7198">
      <w:pPr>
        <w:spacing w:after="0"/>
        <w:ind w:left="720"/>
        <w:rPr>
          <w:rFonts w:ascii="Times New Roman" w:hAnsi="Times New Roman" w:cs="Times New Roman"/>
          <w:i/>
          <w:iCs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 xml:space="preserve">Знялась і полетіла. </w:t>
      </w:r>
      <w:r>
        <w:rPr>
          <w:rFonts w:ascii="Times New Roman" w:hAnsi="Times New Roman" w:cs="Times New Roman"/>
          <w:i/>
          <w:iCs/>
          <w:sz w:val="28"/>
          <w:szCs w:val="28"/>
        </w:rPr>
        <w:t>(М</w:t>
      </w:r>
      <w:r w:rsidRPr="00AF794A">
        <w:rPr>
          <w:rFonts w:ascii="Times New Roman" w:hAnsi="Times New Roman" w:cs="Times New Roman"/>
          <w:i/>
          <w:iCs/>
          <w:sz w:val="28"/>
          <w:szCs w:val="28"/>
        </w:rPr>
        <w:t>етелик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AF794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Default="001673C6" w:rsidP="000A719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Default="001673C6" w:rsidP="000A719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Default="001673C6" w:rsidP="000A719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Default="001673C6" w:rsidP="000A719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Default="001673C6" w:rsidP="000A719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val="ru-RU" w:eastAsia="ru-RU"/>
        </w:rPr>
        <w:pict>
          <v:shape id="Рисунок 9" o:spid="_x0000_s1039" type="#_x0000_t75" alt="d0bad0bed0bcd0b0d180" style="position:absolute;margin-left:274.95pt;margin-top:-19.2pt;width:158.95pt;height:109.5pt;z-index:251674624;visibility:visible">
            <v:imagedata r:id="rId15" o:title=""/>
          </v:shape>
        </w:pict>
      </w:r>
    </w:p>
    <w:p w:rsidR="001673C6" w:rsidRDefault="001673C6" w:rsidP="000A719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Default="001673C6" w:rsidP="000A719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Pr="00AF794A" w:rsidRDefault="001673C6" w:rsidP="000A71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</w:t>
      </w:r>
      <w:r w:rsidRPr="00AF794A">
        <w:rPr>
          <w:rFonts w:ascii="Times New Roman" w:hAnsi="Times New Roman" w:cs="Times New Roman"/>
          <w:sz w:val="28"/>
          <w:szCs w:val="28"/>
        </w:rPr>
        <w:t>Хто його вб’є</w:t>
      </w:r>
    </w:p>
    <w:p w:rsidR="001673C6" w:rsidRPr="00AF794A" w:rsidRDefault="001673C6" w:rsidP="000A7198">
      <w:pPr>
        <w:spacing w:after="0"/>
        <w:ind w:left="720"/>
        <w:rPr>
          <w:rFonts w:ascii="Times New Roman" w:hAnsi="Times New Roman" w:cs="Times New Roman"/>
          <w:i/>
          <w:iCs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Свою кров проллє.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(К</w:t>
      </w:r>
      <w:r w:rsidRPr="00AF794A">
        <w:rPr>
          <w:rFonts w:ascii="Times New Roman" w:hAnsi="Times New Roman" w:cs="Times New Roman"/>
          <w:i/>
          <w:iCs/>
          <w:sz w:val="28"/>
          <w:szCs w:val="28"/>
        </w:rPr>
        <w:t>омар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AF794A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D93D42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1673C6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3C6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pict>
          <v:shape id="Рисунок 8" o:spid="_x0000_s1040" type="#_x0000_t75" alt="murashka-0000916201-preview" style="position:absolute;margin-left:311.7pt;margin-top:1.1pt;width:105pt;height:113.7pt;z-index:251669504;visibility:visible">
            <v:imagedata r:id="rId16" o:title="" cropbottom="9236f"/>
          </v:shape>
        </w:pict>
      </w:r>
    </w:p>
    <w:p w:rsidR="001673C6" w:rsidRPr="00AF794A" w:rsidRDefault="001673C6" w:rsidP="00D93D4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У лісі біля пня</w:t>
      </w:r>
    </w:p>
    <w:p w:rsidR="001673C6" w:rsidRPr="00AF794A" w:rsidRDefault="001673C6" w:rsidP="000A7198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 xml:space="preserve">Біготня, метушня, </w:t>
      </w:r>
    </w:p>
    <w:p w:rsidR="001673C6" w:rsidRPr="00AF794A" w:rsidRDefault="001673C6" w:rsidP="000A7198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Народ робочий</w:t>
      </w:r>
    </w:p>
    <w:p w:rsidR="001673C6" w:rsidRPr="00AF794A" w:rsidRDefault="001673C6" w:rsidP="000A7198">
      <w:pPr>
        <w:spacing w:after="0"/>
        <w:ind w:left="72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день клопоче (</w:t>
      </w:r>
      <w:r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AF794A">
        <w:rPr>
          <w:rFonts w:ascii="Times New Roman" w:hAnsi="Times New Roman" w:cs="Times New Roman"/>
          <w:i/>
          <w:iCs/>
          <w:sz w:val="28"/>
          <w:szCs w:val="28"/>
        </w:rPr>
        <w:t>урашки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AF794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1673C6" w:rsidRPr="00AF794A" w:rsidRDefault="001673C6" w:rsidP="000A7198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673C6" w:rsidRDefault="001673C6" w:rsidP="000A7198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pict>
          <v:shape id="Рисунок 7" o:spid="_x0000_s1041" type="#_x0000_t75" alt="1272905111_bee_2" style="position:absolute;left:0;text-align:left;margin-left:297.45pt;margin-top:18.45pt;width:125.35pt;height:2in;z-index:251670528;visibility:visible">
            <v:imagedata r:id="rId17" o:title=""/>
          </v:shape>
        </w:pict>
      </w:r>
    </w:p>
    <w:p w:rsidR="001673C6" w:rsidRDefault="001673C6" w:rsidP="000A7198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673C6" w:rsidRDefault="001673C6" w:rsidP="000A7198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 xml:space="preserve">Я труд поважаю, </w:t>
      </w:r>
    </w:p>
    <w:p w:rsidR="001673C6" w:rsidRPr="00AF794A" w:rsidRDefault="001673C6" w:rsidP="00ED2CB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все літо літаю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Pr="00AF794A">
        <w:rPr>
          <w:rFonts w:ascii="Times New Roman" w:hAnsi="Times New Roman" w:cs="Times New Roman"/>
          <w:sz w:val="28"/>
          <w:szCs w:val="28"/>
        </w:rPr>
        <w:t>поле, до гаю,</w:t>
      </w:r>
    </w:p>
    <w:p w:rsidR="001673C6" w:rsidRDefault="001673C6" w:rsidP="000A7198">
      <w:pPr>
        <w:spacing w:after="0"/>
        <w:ind w:left="720"/>
        <w:rPr>
          <w:rFonts w:ascii="Times New Roman" w:hAnsi="Times New Roman" w:cs="Times New Roman"/>
          <w:i/>
          <w:iCs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Збираю медок із різних квіток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F79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(Б</w:t>
      </w:r>
      <w:r w:rsidRPr="00AF794A">
        <w:rPr>
          <w:rFonts w:ascii="Times New Roman" w:hAnsi="Times New Roman" w:cs="Times New Roman"/>
          <w:i/>
          <w:iCs/>
          <w:sz w:val="28"/>
          <w:szCs w:val="28"/>
        </w:rPr>
        <w:t>джола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AF794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1673C6" w:rsidRDefault="001673C6" w:rsidP="000A7198">
      <w:pPr>
        <w:spacing w:after="0"/>
        <w:ind w:left="720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Default="001673C6" w:rsidP="000A7198">
      <w:pPr>
        <w:spacing w:after="0"/>
        <w:ind w:left="720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Default="001673C6" w:rsidP="000A7198">
      <w:pPr>
        <w:spacing w:after="0"/>
        <w:ind w:left="720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Default="001673C6" w:rsidP="000A7198">
      <w:pPr>
        <w:spacing w:after="0"/>
        <w:ind w:left="720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Default="001673C6" w:rsidP="000A7198">
      <w:pPr>
        <w:spacing w:after="0"/>
        <w:ind w:left="720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Default="001673C6" w:rsidP="000A7198">
      <w:pPr>
        <w:spacing w:after="0"/>
        <w:ind w:left="720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Pr="00AF794A" w:rsidRDefault="001673C6" w:rsidP="00ED2CB9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val="ru-RU" w:eastAsia="ru-RU"/>
        </w:rPr>
        <w:pict>
          <v:shape id="Рисунок 6" o:spid="_x0000_s1042" type="#_x0000_t75" alt="652303_insect" style="position:absolute;margin-left:295.2pt;margin-top:5pt;width:132pt;height:121.85pt;z-index:251671552;visibility:visible">
            <v:imagedata r:id="rId18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Вона не</w:t>
      </w:r>
      <w:r w:rsidRPr="00AF794A">
        <w:rPr>
          <w:rFonts w:ascii="Times New Roman" w:hAnsi="Times New Roman" w:cs="Times New Roman"/>
          <w:sz w:val="28"/>
          <w:szCs w:val="28"/>
        </w:rPr>
        <w:t xml:space="preserve"> мурашка, що тяжко працює,</w:t>
      </w:r>
    </w:p>
    <w:p w:rsidR="001673C6" w:rsidRPr="00AF794A" w:rsidRDefault="001673C6" w:rsidP="00ED2CB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 xml:space="preserve">Не бджілка, що страву солодко готує, </w:t>
      </w:r>
    </w:p>
    <w:p w:rsidR="001673C6" w:rsidRPr="00AF794A" w:rsidRDefault="001673C6" w:rsidP="00ED2CB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Наїстися прагне завжди на дурняк.</w:t>
      </w:r>
    </w:p>
    <w:p w:rsidR="001673C6" w:rsidRPr="00AF794A" w:rsidRDefault="001673C6" w:rsidP="00ED2CB9">
      <w:pPr>
        <w:spacing w:after="0"/>
        <w:ind w:left="720"/>
        <w:rPr>
          <w:rFonts w:ascii="Times New Roman" w:hAnsi="Times New Roman" w:cs="Times New Roman"/>
          <w:i/>
          <w:iCs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 xml:space="preserve">За це й зневажає нахабу усяк. </w:t>
      </w:r>
      <w:r>
        <w:rPr>
          <w:rFonts w:ascii="Times New Roman" w:hAnsi="Times New Roman" w:cs="Times New Roman"/>
          <w:i/>
          <w:iCs/>
          <w:sz w:val="28"/>
          <w:szCs w:val="28"/>
        </w:rPr>
        <w:t>(М</w:t>
      </w:r>
      <w:r w:rsidRPr="00AF794A">
        <w:rPr>
          <w:rFonts w:ascii="Times New Roman" w:hAnsi="Times New Roman" w:cs="Times New Roman"/>
          <w:i/>
          <w:iCs/>
          <w:sz w:val="28"/>
          <w:szCs w:val="28"/>
        </w:rPr>
        <w:t>уха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AF794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1673C6" w:rsidRPr="00AF794A" w:rsidRDefault="001673C6" w:rsidP="000A7198">
      <w:pPr>
        <w:spacing w:after="0"/>
        <w:ind w:left="720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Pr="00AF794A" w:rsidRDefault="001673C6" w:rsidP="00ED2CB9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AF794A">
        <w:rPr>
          <w:rFonts w:ascii="Times New Roman" w:hAnsi="Times New Roman" w:cs="Times New Roman"/>
          <w:i/>
          <w:iCs/>
          <w:sz w:val="28"/>
          <w:szCs w:val="28"/>
        </w:rPr>
        <w:t xml:space="preserve">         </w:t>
      </w:r>
    </w:p>
    <w:p w:rsidR="001673C6" w:rsidRDefault="001673C6" w:rsidP="00ED2CB9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B14EBC">
      <w:pPr>
        <w:tabs>
          <w:tab w:val="left" w:pos="5760"/>
          <w:tab w:val="left" w:pos="6120"/>
        </w:tabs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pict>
          <v:shape id="Рисунок 5" o:spid="_x0000_s1043" type="#_x0000_t75" alt="128072m" style="position:absolute;left:0;text-align:left;margin-left:225pt;margin-top:7.05pt;width:153.75pt;height:156.85pt;z-index:251672576;visibility:visible">
            <v:imagedata r:id="rId19" o:title=""/>
          </v:shape>
        </w:pict>
      </w:r>
      <w:r w:rsidRPr="00AF794A">
        <w:rPr>
          <w:rFonts w:ascii="Times New Roman" w:hAnsi="Times New Roman" w:cs="Times New Roman"/>
          <w:sz w:val="28"/>
          <w:szCs w:val="28"/>
        </w:rPr>
        <w:t>Повним ходом робота іде,</w:t>
      </w:r>
    </w:p>
    <w:p w:rsidR="001673C6" w:rsidRPr="00AF794A" w:rsidRDefault="001673C6" w:rsidP="00B14EBC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Пряля нитку найтоншу пряде,</w:t>
      </w:r>
    </w:p>
    <w:p w:rsidR="001673C6" w:rsidRDefault="001673C6" w:rsidP="00B14EBC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Але диво: ця пряля без рук.</w:t>
      </w:r>
    </w:p>
    <w:p w:rsidR="001673C6" w:rsidRDefault="001673C6" w:rsidP="00B14EBC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 xml:space="preserve">Хто ж вона? </w:t>
      </w:r>
    </w:p>
    <w:p w:rsidR="001673C6" w:rsidRPr="00AF794A" w:rsidRDefault="001673C6" w:rsidP="00B14EBC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Це звичайний …</w:t>
      </w:r>
      <w:r w:rsidRPr="00AF794A">
        <w:rPr>
          <w:rFonts w:ascii="Times New Roman" w:hAnsi="Times New Roman" w:cs="Times New Roman"/>
          <w:i/>
          <w:iCs/>
          <w:sz w:val="28"/>
          <w:szCs w:val="28"/>
        </w:rPr>
        <w:t>(павук)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3C6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673C6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F79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pict>
          <v:shape id="Рисунок 4" o:spid="_x0000_s1044" type="#_x0000_t75" alt="pic_02" style="position:absolute;margin-left:302.7pt;margin-top:-32.6pt;width:160.5pt;height:179.05pt;z-index:251673600;visibility:visible">
            <v:imagedata r:id="rId20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F794A">
        <w:rPr>
          <w:rFonts w:ascii="Times New Roman" w:hAnsi="Times New Roman" w:cs="Times New Roman"/>
          <w:sz w:val="28"/>
          <w:szCs w:val="28"/>
        </w:rPr>
        <w:t xml:space="preserve">Хто збирав нектар із квітів, 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 xml:space="preserve">          Меду наносив в дупло?</w:t>
      </w:r>
    </w:p>
    <w:p w:rsidR="001673C6" w:rsidRPr="00AF794A" w:rsidRDefault="001673C6" w:rsidP="000A7198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Працював він ціле літо,</w:t>
      </w:r>
    </w:p>
    <w:p w:rsidR="001673C6" w:rsidRPr="00AF794A" w:rsidRDefault="001673C6" w:rsidP="000A7198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Облітав усе на світі,</w:t>
      </w:r>
    </w:p>
    <w:p w:rsidR="001673C6" w:rsidRPr="00AF794A" w:rsidRDefault="001673C6" w:rsidP="000A7198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Щоб маленьких джмеляток</w:t>
      </w:r>
    </w:p>
    <w:p w:rsidR="001673C6" w:rsidRPr="00AF794A" w:rsidRDefault="001673C6" w:rsidP="000A7198">
      <w:pPr>
        <w:spacing w:after="0"/>
        <w:ind w:left="720"/>
        <w:rPr>
          <w:rFonts w:ascii="Times New Roman" w:hAnsi="Times New Roman" w:cs="Times New Roman"/>
          <w:i/>
          <w:iCs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 xml:space="preserve">Годувати чим було. </w:t>
      </w:r>
      <w:r>
        <w:rPr>
          <w:rFonts w:ascii="Times New Roman" w:hAnsi="Times New Roman" w:cs="Times New Roman"/>
          <w:i/>
          <w:iCs/>
          <w:sz w:val="28"/>
          <w:szCs w:val="28"/>
        </w:rPr>
        <w:t>(Д</w:t>
      </w:r>
      <w:r w:rsidRPr="00AF794A">
        <w:rPr>
          <w:rFonts w:ascii="Times New Roman" w:hAnsi="Times New Roman" w:cs="Times New Roman"/>
          <w:i/>
          <w:iCs/>
          <w:sz w:val="28"/>
          <w:szCs w:val="28"/>
        </w:rPr>
        <w:t>жміль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AF794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1673C6" w:rsidRDefault="001673C6" w:rsidP="000A719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Default="001673C6" w:rsidP="000A719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AF794A">
        <w:rPr>
          <w:rFonts w:ascii="Times New Roman" w:hAnsi="Times New Roman" w:cs="Times New Roman"/>
          <w:i/>
          <w:iCs/>
          <w:sz w:val="28"/>
          <w:szCs w:val="28"/>
        </w:rPr>
        <w:t>У процесі розгадування загадок учитель поступово прикріплює малюнки до дошки, а також картку з ребусом</w:t>
      </w:r>
    </w:p>
    <w:tbl>
      <w:tblPr>
        <w:tblpPr w:leftFromText="180" w:rightFromText="180" w:vertAnchor="text" w:horzAnchor="page" w:tblpX="4468" w:tblpY="5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7"/>
      </w:tblGrid>
      <w:tr w:rsidR="001673C6" w:rsidRPr="00C457E5">
        <w:trPr>
          <w:trHeight w:val="377"/>
        </w:trPr>
        <w:tc>
          <w:tcPr>
            <w:tcW w:w="1187" w:type="dxa"/>
          </w:tcPr>
          <w:p w:rsidR="001673C6" w:rsidRPr="00C457E5" w:rsidRDefault="001673C6" w:rsidP="00C457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457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457E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,  ХИ</w:t>
            </w:r>
          </w:p>
        </w:tc>
      </w:tr>
    </w:tbl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Учитель.</w:t>
      </w:r>
      <w:r w:rsidRPr="00AF794A">
        <w:rPr>
          <w:rFonts w:ascii="Times New Roman" w:hAnsi="Times New Roman" w:cs="Times New Roman"/>
          <w:sz w:val="28"/>
          <w:szCs w:val="28"/>
        </w:rPr>
        <w:t xml:space="preserve"> Щоб дізнатися, як одним словом називаються всі ці тварини, розгадайте ребус.</w:t>
      </w:r>
    </w:p>
    <w:p w:rsidR="001673C6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3C6" w:rsidRDefault="001673C6" w:rsidP="000A7198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673C6" w:rsidRPr="00ED2CB9" w:rsidRDefault="001673C6" w:rsidP="00B14EBC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D2CB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Формування поняття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«комахи»</w:t>
      </w:r>
    </w:p>
    <w:p w:rsidR="001673C6" w:rsidRDefault="001673C6" w:rsidP="00B14E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 w:rsidRPr="00AF794A">
        <w:rPr>
          <w:rFonts w:ascii="Times New Roman" w:hAnsi="Times New Roman" w:cs="Times New Roman"/>
          <w:sz w:val="28"/>
          <w:szCs w:val="28"/>
        </w:rPr>
        <w:t xml:space="preserve"> </w:t>
      </w:r>
      <w:r w:rsidRPr="00ED2CB9">
        <w:rPr>
          <w:rFonts w:ascii="Times New Roman" w:hAnsi="Times New Roman" w:cs="Times New Roman"/>
          <w:sz w:val="28"/>
          <w:szCs w:val="28"/>
        </w:rPr>
        <w:t>Комахи</w:t>
      </w:r>
      <w:r w:rsidRPr="00ED2CB9">
        <w:rPr>
          <w:rStyle w:val="nobreak"/>
          <w:rFonts w:ascii="Times New Roman" w:hAnsi="Times New Roman" w:cs="Times New Roman"/>
          <w:sz w:val="28"/>
          <w:szCs w:val="28"/>
        </w:rPr>
        <w:t xml:space="preserve"> </w:t>
      </w:r>
      <w:r w:rsidRPr="00ED2CB9">
        <w:rPr>
          <w:rFonts w:ascii="Times New Roman" w:hAnsi="Times New Roman" w:cs="Times New Roman"/>
          <w:sz w:val="28"/>
          <w:szCs w:val="28"/>
        </w:rPr>
        <w:t xml:space="preserve">— найчисленніший і найрізноманітніший клас </w:t>
      </w:r>
      <w:hyperlink r:id="rId21" w:history="1">
        <w:r w:rsidRPr="00ED2CB9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тварин</w:t>
        </w:r>
      </w:hyperlink>
      <w:r w:rsidRPr="00ED2CB9">
        <w:rPr>
          <w:rFonts w:ascii="Times New Roman" w:hAnsi="Times New Roman" w:cs="Times New Roman"/>
          <w:sz w:val="28"/>
          <w:szCs w:val="28"/>
        </w:rPr>
        <w:t xml:space="preserve"> в усьому тваринному царстві. Комах відомо близько 1 мільйона </w:t>
      </w:r>
      <w:hyperlink r:id="rId22" w:history="1">
        <w:r w:rsidRPr="00ED2CB9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видів</w:t>
        </w:r>
      </w:hyperlink>
      <w:r w:rsidRPr="00ED2CB9">
        <w:rPr>
          <w:rFonts w:ascii="Times New Roman" w:hAnsi="Times New Roman" w:cs="Times New Roman"/>
          <w:sz w:val="28"/>
          <w:szCs w:val="28"/>
        </w:rPr>
        <w:t xml:space="preserve">. Їх вивчає наука </w:t>
      </w:r>
      <w:hyperlink r:id="rId23" w:history="1">
        <w:r w:rsidRPr="00B14EBC">
          <w:rPr>
            <w:rStyle w:val="Hyperlink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</w:rPr>
          <w:t>ентомологія</w:t>
        </w:r>
      </w:hyperlink>
      <w:r w:rsidRPr="00ED2C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73C6" w:rsidRDefault="001673C6" w:rsidP="00B14E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D2CB9">
        <w:rPr>
          <w:rFonts w:ascii="Times New Roman" w:hAnsi="Times New Roman" w:cs="Times New Roman"/>
          <w:sz w:val="28"/>
          <w:szCs w:val="28"/>
        </w:rPr>
        <w:t xml:space="preserve">Тіло комах може мати довжину від 0,2 мм до 33 см, часто має тверді покриви. </w:t>
      </w:r>
      <w:r>
        <w:rPr>
          <w:rFonts w:ascii="Times New Roman" w:hAnsi="Times New Roman" w:cs="Times New Roman"/>
          <w:sz w:val="28"/>
          <w:szCs w:val="28"/>
        </w:rPr>
        <w:t>Воно</w:t>
      </w:r>
      <w:r w:rsidRPr="00ED2CB9">
        <w:rPr>
          <w:rFonts w:ascii="Times New Roman" w:hAnsi="Times New Roman" w:cs="Times New Roman"/>
          <w:sz w:val="28"/>
          <w:szCs w:val="28"/>
        </w:rPr>
        <w:t xml:space="preserve"> поділяється на три відділи — </w:t>
      </w:r>
      <w:hyperlink r:id="rId24" w:history="1">
        <w:r w:rsidRPr="00ED2CB9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головний</w:t>
        </w:r>
      </w:hyperlink>
      <w:r w:rsidRPr="00ED2CB9">
        <w:rPr>
          <w:rFonts w:ascii="Times New Roman" w:hAnsi="Times New Roman" w:cs="Times New Roman"/>
          <w:sz w:val="28"/>
          <w:szCs w:val="28"/>
        </w:rPr>
        <w:t xml:space="preserve">, грудний і </w:t>
      </w:r>
      <w:hyperlink r:id="rId25" w:history="1">
        <w:r w:rsidRPr="00ED2CB9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черевний</w:t>
        </w:r>
      </w:hyperlink>
      <w:r w:rsidRPr="00ED2CB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1673C6" w:rsidRDefault="001673C6" w:rsidP="00B14E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D2CB9">
        <w:rPr>
          <w:rFonts w:ascii="Times New Roman" w:hAnsi="Times New Roman" w:cs="Times New Roman"/>
          <w:sz w:val="28"/>
          <w:szCs w:val="28"/>
        </w:rPr>
        <w:t>На голові є пара членистих вусиків (</w:t>
      </w:r>
      <w:hyperlink r:id="rId26" w:history="1">
        <w:r w:rsidRPr="00ED2CB9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антени</w:t>
        </w:r>
      </w:hyperlink>
      <w:r w:rsidRPr="00ED2CB9">
        <w:rPr>
          <w:rFonts w:ascii="Times New Roman" w:hAnsi="Times New Roman" w:cs="Times New Roman"/>
          <w:sz w:val="28"/>
          <w:szCs w:val="28"/>
        </w:rPr>
        <w:t xml:space="preserve">), ротові придатки, органи </w:t>
      </w:r>
      <w:hyperlink r:id="rId27" w:history="1">
        <w:r w:rsidRPr="00ED2CB9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зору</w:t>
        </w:r>
      </w:hyperlink>
      <w:r w:rsidRPr="00ED2CB9">
        <w:rPr>
          <w:rFonts w:ascii="Times New Roman" w:hAnsi="Times New Roman" w:cs="Times New Roman"/>
          <w:sz w:val="28"/>
          <w:szCs w:val="28"/>
        </w:rPr>
        <w:t>; на грудях — три пари членистих ніг і 1–2 пари крил; на кінці чер</w:t>
      </w:r>
      <w:r>
        <w:rPr>
          <w:rFonts w:ascii="Times New Roman" w:hAnsi="Times New Roman" w:cs="Times New Roman"/>
          <w:sz w:val="28"/>
          <w:szCs w:val="28"/>
        </w:rPr>
        <w:t>евця — хвостові придатки</w:t>
      </w:r>
      <w:r w:rsidRPr="00ED2CB9">
        <w:rPr>
          <w:rFonts w:ascii="Times New Roman" w:hAnsi="Times New Roman" w:cs="Times New Roman"/>
          <w:sz w:val="28"/>
          <w:szCs w:val="28"/>
        </w:rPr>
        <w:t xml:space="preserve">, іноді </w:t>
      </w:r>
      <w:hyperlink r:id="rId28" w:history="1">
        <w:r w:rsidRPr="00ED2CB9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жало</w:t>
        </w:r>
      </w:hyperlink>
      <w:r w:rsidRPr="00ED2C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73C6" w:rsidRDefault="001673C6" w:rsidP="00B14E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D2CB9">
        <w:rPr>
          <w:rFonts w:ascii="Times New Roman" w:hAnsi="Times New Roman" w:cs="Times New Roman"/>
          <w:sz w:val="28"/>
          <w:szCs w:val="28"/>
        </w:rPr>
        <w:t>Комахи освоїли майже всю земну поверхню, ґрунт, повітря. Деякі види заселили прісні водойми (</w:t>
      </w:r>
      <w:hyperlink r:id="rId29" w:history="1">
        <w:r w:rsidRPr="00ED2CB9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клопи-водоміри</w:t>
        </w:r>
      </w:hyperlink>
      <w:r w:rsidRPr="00ED2CB9">
        <w:rPr>
          <w:rFonts w:ascii="Times New Roman" w:hAnsi="Times New Roman" w:cs="Times New Roman"/>
          <w:sz w:val="28"/>
          <w:szCs w:val="28"/>
        </w:rPr>
        <w:t xml:space="preserve">, деякі </w:t>
      </w:r>
      <w:hyperlink r:id="rId30" w:history="1">
        <w:r w:rsidRPr="00ED2CB9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їздці</w:t>
        </w:r>
      </w:hyperlink>
      <w:r w:rsidRPr="00ED2CB9">
        <w:rPr>
          <w:rFonts w:ascii="Times New Roman" w:hAnsi="Times New Roman" w:cs="Times New Roman"/>
          <w:sz w:val="28"/>
          <w:szCs w:val="28"/>
        </w:rPr>
        <w:t xml:space="preserve">) і навіть проникли в моря (деякі </w:t>
      </w:r>
      <w:hyperlink r:id="rId31" w:history="1">
        <w:r w:rsidRPr="00ED2CB9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двокрилі</w:t>
        </w:r>
      </w:hyperlink>
      <w:r w:rsidRPr="00ED2CB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673C6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3C6" w:rsidRPr="00ED2CB9" w:rsidRDefault="001673C6" w:rsidP="000A719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Інтегрована технологія</w:t>
      </w:r>
      <w:r w:rsidRPr="00AF794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D2CB9">
        <w:rPr>
          <w:rFonts w:ascii="Times New Roman" w:hAnsi="Times New Roman" w:cs="Times New Roman"/>
          <w:b/>
          <w:bCs/>
          <w:sz w:val="28"/>
          <w:szCs w:val="28"/>
        </w:rPr>
        <w:t>«Коло знань»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Під час обговорення у</w:t>
      </w:r>
      <w:r w:rsidRPr="00AF794A">
        <w:rPr>
          <w:rFonts w:ascii="Times New Roman" w:hAnsi="Times New Roman" w:cs="Times New Roman"/>
          <w:i/>
          <w:iCs/>
          <w:sz w:val="28"/>
          <w:szCs w:val="28"/>
        </w:rPr>
        <w:t>чні заповнюють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таблицю.)</w:t>
      </w:r>
    </w:p>
    <w:p w:rsidR="001673C6" w:rsidRPr="00AF794A" w:rsidRDefault="001673C6" w:rsidP="00947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 w:rsidRPr="00AF794A">
        <w:rPr>
          <w:rFonts w:ascii="Times New Roman" w:hAnsi="Times New Roman" w:cs="Times New Roman"/>
          <w:sz w:val="28"/>
          <w:szCs w:val="28"/>
        </w:rPr>
        <w:t xml:space="preserve"> Хто такі комахи?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794A">
        <w:rPr>
          <w:rFonts w:ascii="Times New Roman" w:hAnsi="Times New Roman" w:cs="Times New Roman"/>
          <w:sz w:val="28"/>
          <w:szCs w:val="28"/>
        </w:rPr>
        <w:t>Що ви можете розповісти про них?</w:t>
      </w:r>
    </w:p>
    <w:p w:rsidR="001673C6" w:rsidRPr="00947065" w:rsidRDefault="001673C6" w:rsidP="0094706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47065">
        <w:rPr>
          <w:rFonts w:ascii="Times New Roman" w:hAnsi="Times New Roman" w:cs="Times New Roman"/>
          <w:i/>
          <w:iCs/>
          <w:sz w:val="28"/>
          <w:szCs w:val="28"/>
        </w:rPr>
        <w:t xml:space="preserve">     (Комаха – тварина.</w:t>
      </w:r>
    </w:p>
    <w:p w:rsidR="001673C6" w:rsidRPr="00947065" w:rsidRDefault="001673C6" w:rsidP="00947065">
      <w:pPr>
        <w:spacing w:after="0" w:line="240" w:lineRule="auto"/>
        <w:ind w:left="360"/>
        <w:rPr>
          <w:rFonts w:ascii="Times New Roman" w:hAnsi="Times New Roman" w:cs="Times New Roman"/>
          <w:i/>
          <w:iCs/>
          <w:sz w:val="28"/>
          <w:szCs w:val="28"/>
        </w:rPr>
      </w:pPr>
      <w:r w:rsidRPr="00947065">
        <w:rPr>
          <w:rFonts w:ascii="Times New Roman" w:hAnsi="Times New Roman" w:cs="Times New Roman"/>
          <w:i/>
          <w:iCs/>
          <w:sz w:val="28"/>
          <w:szCs w:val="28"/>
        </w:rPr>
        <w:t>Малі за розміром.</w:t>
      </w:r>
    </w:p>
    <w:p w:rsidR="001673C6" w:rsidRPr="00947065" w:rsidRDefault="001673C6" w:rsidP="00947065">
      <w:pPr>
        <w:spacing w:after="0" w:line="240" w:lineRule="auto"/>
        <w:ind w:left="360"/>
        <w:rPr>
          <w:rFonts w:ascii="Times New Roman" w:hAnsi="Times New Roman" w:cs="Times New Roman"/>
          <w:i/>
          <w:iCs/>
          <w:sz w:val="28"/>
          <w:szCs w:val="28"/>
        </w:rPr>
      </w:pPr>
      <w:r w:rsidRPr="00947065">
        <w:rPr>
          <w:rFonts w:ascii="Times New Roman" w:hAnsi="Times New Roman" w:cs="Times New Roman"/>
          <w:i/>
          <w:iCs/>
          <w:sz w:val="28"/>
          <w:szCs w:val="28"/>
        </w:rPr>
        <w:t>Будова тіла: голова, груди, черевце, крила, 6 ніг.</w:t>
      </w:r>
    </w:p>
    <w:p w:rsidR="001673C6" w:rsidRPr="00947065" w:rsidRDefault="001673C6" w:rsidP="00947065">
      <w:pPr>
        <w:spacing w:after="0" w:line="240" w:lineRule="auto"/>
        <w:ind w:left="360"/>
        <w:rPr>
          <w:rFonts w:ascii="Times New Roman" w:hAnsi="Times New Roman" w:cs="Times New Roman"/>
          <w:i/>
          <w:iCs/>
          <w:sz w:val="28"/>
          <w:szCs w:val="28"/>
        </w:rPr>
      </w:pPr>
      <w:r w:rsidRPr="00947065">
        <w:rPr>
          <w:rFonts w:ascii="Times New Roman" w:hAnsi="Times New Roman" w:cs="Times New Roman"/>
          <w:i/>
          <w:iCs/>
          <w:sz w:val="28"/>
          <w:szCs w:val="28"/>
        </w:rPr>
        <w:t>Живуть у воді, на деревах, у траві, будинках, на тілі тварин та людині.</w:t>
      </w:r>
    </w:p>
    <w:p w:rsidR="001673C6" w:rsidRPr="00947065" w:rsidRDefault="001673C6" w:rsidP="00947065">
      <w:pPr>
        <w:spacing w:after="0" w:line="240" w:lineRule="auto"/>
        <w:ind w:left="360"/>
        <w:rPr>
          <w:rFonts w:ascii="Times New Roman" w:hAnsi="Times New Roman" w:cs="Times New Roman"/>
          <w:i/>
          <w:iCs/>
          <w:sz w:val="28"/>
          <w:szCs w:val="28"/>
        </w:rPr>
      </w:pPr>
      <w:r w:rsidRPr="00947065">
        <w:rPr>
          <w:rFonts w:ascii="Times New Roman" w:hAnsi="Times New Roman" w:cs="Times New Roman"/>
          <w:i/>
          <w:iCs/>
          <w:sz w:val="28"/>
          <w:szCs w:val="28"/>
        </w:rPr>
        <w:t>Літають, плавають, стрибають.</w:t>
      </w:r>
    </w:p>
    <w:p w:rsidR="001673C6" w:rsidRDefault="001673C6" w:rsidP="00947065">
      <w:pPr>
        <w:spacing w:after="0" w:line="240" w:lineRule="auto"/>
        <w:ind w:left="360"/>
        <w:rPr>
          <w:rFonts w:ascii="Times New Roman" w:hAnsi="Times New Roman" w:cs="Times New Roman"/>
          <w:i/>
          <w:iCs/>
          <w:sz w:val="28"/>
          <w:szCs w:val="28"/>
        </w:rPr>
      </w:pPr>
      <w:r w:rsidRPr="00947065">
        <w:rPr>
          <w:rFonts w:ascii="Times New Roman" w:hAnsi="Times New Roman" w:cs="Times New Roman"/>
          <w:i/>
          <w:iCs/>
          <w:sz w:val="28"/>
          <w:szCs w:val="28"/>
        </w:rPr>
        <w:t>Відкладають яйця.)</w:t>
      </w:r>
    </w:p>
    <w:p w:rsidR="001673C6" w:rsidRDefault="001673C6" w:rsidP="00947065">
      <w:pPr>
        <w:spacing w:after="0" w:line="240" w:lineRule="auto"/>
        <w:ind w:left="360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Pr="00947065" w:rsidRDefault="001673C6" w:rsidP="00947065">
      <w:pPr>
        <w:spacing w:after="0" w:line="240" w:lineRule="auto"/>
        <w:ind w:left="360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1673C6" w:rsidRPr="00C457E5">
        <w:tc>
          <w:tcPr>
            <w:tcW w:w="2392" w:type="dxa"/>
          </w:tcPr>
          <w:p w:rsidR="001673C6" w:rsidRPr="00C457E5" w:rsidRDefault="001673C6" w:rsidP="00B14E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457E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Особливості</w:t>
            </w:r>
          </w:p>
          <w:p w:rsidR="001673C6" w:rsidRPr="00C457E5" w:rsidRDefault="001673C6" w:rsidP="00B14E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57E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будови</w:t>
            </w:r>
          </w:p>
        </w:tc>
        <w:tc>
          <w:tcPr>
            <w:tcW w:w="2393" w:type="dxa"/>
          </w:tcPr>
          <w:p w:rsidR="001673C6" w:rsidRPr="00C457E5" w:rsidRDefault="001673C6" w:rsidP="00B14E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457E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Перелік     комах</w:t>
            </w:r>
          </w:p>
        </w:tc>
        <w:tc>
          <w:tcPr>
            <w:tcW w:w="2393" w:type="dxa"/>
          </w:tcPr>
          <w:p w:rsidR="001673C6" w:rsidRPr="00C457E5" w:rsidRDefault="001673C6" w:rsidP="00B14E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457E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Спосіб</w:t>
            </w:r>
          </w:p>
          <w:p w:rsidR="001673C6" w:rsidRPr="00C457E5" w:rsidRDefault="001673C6" w:rsidP="00B14E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57E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харчування</w:t>
            </w:r>
          </w:p>
        </w:tc>
        <w:tc>
          <w:tcPr>
            <w:tcW w:w="2393" w:type="dxa"/>
          </w:tcPr>
          <w:p w:rsidR="001673C6" w:rsidRPr="00C457E5" w:rsidRDefault="001673C6" w:rsidP="00B14E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673C6" w:rsidRPr="00C457E5" w:rsidRDefault="001673C6" w:rsidP="00B14E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57E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Користь</w:t>
            </w:r>
          </w:p>
        </w:tc>
      </w:tr>
      <w:tr w:rsidR="001673C6" w:rsidRPr="00C457E5">
        <w:tc>
          <w:tcPr>
            <w:tcW w:w="2392" w:type="dxa"/>
          </w:tcPr>
          <w:p w:rsidR="001673C6" w:rsidRPr="00C457E5" w:rsidRDefault="001673C6" w:rsidP="00C457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457E5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6 ніг, крила,</w:t>
            </w:r>
          </w:p>
          <w:p w:rsidR="001673C6" w:rsidRPr="00C457E5" w:rsidRDefault="001673C6" w:rsidP="00C457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457E5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тіло, голова,</w:t>
            </w:r>
          </w:p>
          <w:p w:rsidR="001673C6" w:rsidRPr="00C457E5" w:rsidRDefault="001673C6" w:rsidP="00C457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457E5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груди,</w:t>
            </w:r>
          </w:p>
          <w:p w:rsidR="001673C6" w:rsidRPr="00C457E5" w:rsidRDefault="001673C6" w:rsidP="00C457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черевце</w:t>
            </w:r>
          </w:p>
          <w:p w:rsidR="001673C6" w:rsidRPr="00C457E5" w:rsidRDefault="001673C6" w:rsidP="00C457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1673C6" w:rsidRPr="00C457E5" w:rsidRDefault="001673C6" w:rsidP="00C457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457E5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Коники,</w:t>
            </w:r>
          </w:p>
          <w:p w:rsidR="001673C6" w:rsidRPr="00C457E5" w:rsidRDefault="001673C6" w:rsidP="00C457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457E5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метелики,</w:t>
            </w:r>
          </w:p>
          <w:p w:rsidR="001673C6" w:rsidRPr="00C457E5" w:rsidRDefault="001673C6" w:rsidP="00C457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457E5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мурашки,</w:t>
            </w:r>
          </w:p>
          <w:p w:rsidR="001673C6" w:rsidRDefault="001673C6" w:rsidP="00C457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457E5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бджоли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,</w:t>
            </w:r>
          </w:p>
          <w:p w:rsidR="001673C6" w:rsidRPr="00C457E5" w:rsidRDefault="001673C6" w:rsidP="00C457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457E5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…</w:t>
            </w:r>
          </w:p>
          <w:p w:rsidR="001673C6" w:rsidRPr="00C457E5" w:rsidRDefault="001673C6" w:rsidP="00C457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1673C6" w:rsidRPr="00C457E5" w:rsidRDefault="001673C6" w:rsidP="00C457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457E5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Рослиноїдні,</w:t>
            </w:r>
          </w:p>
          <w:p w:rsidR="001673C6" w:rsidRPr="00C457E5" w:rsidRDefault="001673C6" w:rsidP="00C457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457E5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комахи -</w:t>
            </w:r>
          </w:p>
          <w:p w:rsidR="001673C6" w:rsidRPr="00C457E5" w:rsidRDefault="001673C6" w:rsidP="00C457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457E5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хижаки,</w:t>
            </w:r>
          </w:p>
          <w:p w:rsidR="001673C6" w:rsidRPr="00C457E5" w:rsidRDefault="001673C6" w:rsidP="00C457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паразити</w:t>
            </w:r>
          </w:p>
        </w:tc>
        <w:tc>
          <w:tcPr>
            <w:tcW w:w="2393" w:type="dxa"/>
          </w:tcPr>
          <w:p w:rsidR="001673C6" w:rsidRPr="00C457E5" w:rsidRDefault="001673C6" w:rsidP="00C457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457E5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Запилюють</w:t>
            </w:r>
          </w:p>
          <w:p w:rsidR="001673C6" w:rsidRPr="00C457E5" w:rsidRDefault="001673C6" w:rsidP="00C457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рослини</w:t>
            </w:r>
          </w:p>
        </w:tc>
      </w:tr>
    </w:tbl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3C6" w:rsidRPr="00947065" w:rsidRDefault="001673C6" w:rsidP="000A7198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470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Встановлення взаємозв’язків між рослинами і комахами</w:t>
      </w:r>
    </w:p>
    <w:p w:rsidR="001673C6" w:rsidRPr="00947065" w:rsidRDefault="001673C6" w:rsidP="0094706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Розв’язання проблемної ситуації</w:t>
      </w:r>
    </w:p>
    <w:p w:rsidR="001673C6" w:rsidRPr="00AF794A" w:rsidRDefault="001673C6" w:rsidP="00947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 w:rsidRPr="00AF794A">
        <w:rPr>
          <w:rFonts w:ascii="Times New Roman" w:hAnsi="Times New Roman" w:cs="Times New Roman"/>
          <w:sz w:val="28"/>
          <w:szCs w:val="28"/>
        </w:rPr>
        <w:t xml:space="preserve"> Що раніше відбувається в природі: зацвітуть рослини чи з’являться комахи? Чому?</w:t>
      </w:r>
    </w:p>
    <w:p w:rsidR="001673C6" w:rsidRDefault="001673C6" w:rsidP="000A719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:rsidR="001673C6" w:rsidRPr="00947065" w:rsidRDefault="001673C6" w:rsidP="00F80260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470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Розповідь учителя</w:t>
      </w:r>
    </w:p>
    <w:p w:rsidR="001673C6" w:rsidRPr="00AF794A" w:rsidRDefault="001673C6" w:rsidP="00F802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 w:rsidRPr="00AF794A">
        <w:rPr>
          <w:rFonts w:ascii="Times New Roman" w:hAnsi="Times New Roman" w:cs="Times New Roman"/>
          <w:sz w:val="28"/>
          <w:szCs w:val="28"/>
        </w:rPr>
        <w:t xml:space="preserve"> У перші по-справжньому весняні теплі дні зацвітає багато квітів. Задзижчали друзі-комахи. Прокинувшись після зимової сплячки, кожна комаха шукає собі їжу. Бджоли, джмелі, оси  перелітають із квітки на квітку, щоб зібрати нектар і пилок. Ним вони не тільки живляться, а й годують личинок, які вилуплюються з відкладених яєць. </w:t>
      </w:r>
    </w:p>
    <w:p w:rsidR="001673C6" w:rsidRPr="00AF794A" w:rsidRDefault="001673C6" w:rsidP="00F802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 xml:space="preserve">     Таким чином, між рослинами й  комахами існує взаємозв’язок. Адже насіння  утворюються тільки на тих квітах, на яких побували комахи і перенесли на них пилок із інших квітів.</w:t>
      </w:r>
    </w:p>
    <w:p w:rsidR="001673C6" w:rsidRDefault="001673C6" w:rsidP="00F80260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Фізкультхвилинка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F79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https://www.youtube.com/watch?v=8HvWHkDLDqM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Прокидають квітки –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Розпускають пелюстки.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Ви, комахи, прилетіть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Із квіток нектар зберіть.</w:t>
      </w:r>
    </w:p>
    <w:p w:rsidR="001673C6" w:rsidRPr="00B14EBC" w:rsidRDefault="001673C6" w:rsidP="000A7198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:rsidR="001673C6" w:rsidRPr="00ED5217" w:rsidRDefault="001673C6" w:rsidP="000A719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F0BE1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І</w:t>
      </w:r>
      <w:r w:rsidRPr="006F0BE1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D5217">
        <w:rPr>
          <w:rFonts w:ascii="Times New Roman" w:hAnsi="Times New Roman" w:cs="Times New Roman"/>
          <w:b/>
          <w:bCs/>
          <w:sz w:val="28"/>
          <w:szCs w:val="28"/>
        </w:rPr>
        <w:t xml:space="preserve">Узагальнення та систематизація знань </w:t>
      </w:r>
    </w:p>
    <w:p w:rsidR="001673C6" w:rsidRDefault="001673C6" w:rsidP="000A719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ru-RU" w:eastAsia="ru-RU"/>
        </w:rPr>
        <w:pict>
          <v:shape id="Рисунок 3" o:spid="_x0000_s1045" type="#_x0000_t75" alt="190" style="position:absolute;margin-left:154.95pt;margin-top:.7pt;width:192.75pt;height:203.35pt;z-index:251675648;visibility:visible">
            <v:imagedata r:id="rId32" o:title="" croptop="3612f" cropbottom="4317f"/>
          </v:shape>
        </w:pict>
      </w:r>
      <w:r w:rsidRPr="00AF794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Гра </w:t>
      </w:r>
      <w:r w:rsidRPr="00947065">
        <w:rPr>
          <w:rFonts w:ascii="Times New Roman" w:hAnsi="Times New Roman" w:cs="Times New Roman"/>
          <w:b/>
          <w:bCs/>
          <w:sz w:val="28"/>
          <w:szCs w:val="28"/>
        </w:rPr>
        <w:t>«Хто тут зайвий</w:t>
      </w: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r w:rsidRPr="0094706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673C6" w:rsidRPr="00947065" w:rsidRDefault="001673C6" w:rsidP="000A719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3C6" w:rsidRDefault="001673C6" w:rsidP="000A719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673C6" w:rsidRDefault="001673C6" w:rsidP="000A719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673C6" w:rsidRDefault="001673C6" w:rsidP="000A719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673C6" w:rsidRDefault="001673C6" w:rsidP="000A719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673C6" w:rsidRDefault="001673C6" w:rsidP="009971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673C6" w:rsidRDefault="001673C6" w:rsidP="009971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673C6" w:rsidRPr="00AF794A" w:rsidRDefault="001673C6" w:rsidP="0099711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971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Колективне складання пам’ятки</w:t>
      </w:r>
      <w:r w:rsidRPr="00AF794A">
        <w:rPr>
          <w:rFonts w:ascii="Times New Roman" w:hAnsi="Times New Roman" w:cs="Times New Roman"/>
          <w:b/>
          <w:bCs/>
          <w:sz w:val="28"/>
          <w:szCs w:val="28"/>
        </w:rPr>
        <w:t xml:space="preserve"> «Бережіть комах!»</w:t>
      </w:r>
    </w:p>
    <w:p w:rsidR="001673C6" w:rsidRPr="00AF794A" w:rsidRDefault="001673C6" w:rsidP="000A719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 xml:space="preserve">Не знищуйте метеликів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F794A">
        <w:rPr>
          <w:rFonts w:ascii="Times New Roman" w:hAnsi="Times New Roman" w:cs="Times New Roman"/>
          <w:sz w:val="28"/>
          <w:szCs w:val="28"/>
        </w:rPr>
        <w:t>окрасу нашої природи.</w:t>
      </w:r>
    </w:p>
    <w:p w:rsidR="001673C6" w:rsidRPr="00AF794A" w:rsidRDefault="001673C6" w:rsidP="000A719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турбуйте кома</w:t>
      </w:r>
      <w:r w:rsidRPr="00AF794A">
        <w:rPr>
          <w:rFonts w:ascii="Times New Roman" w:hAnsi="Times New Roman" w:cs="Times New Roman"/>
          <w:sz w:val="28"/>
          <w:szCs w:val="28"/>
        </w:rPr>
        <w:t>х, милуйтеся ними в природі.</w:t>
      </w:r>
    </w:p>
    <w:p w:rsidR="001673C6" w:rsidRPr="00AF794A" w:rsidRDefault="001673C6" w:rsidP="000A719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Не беріть метеликів за крильця, вони можуть загинути.</w:t>
      </w:r>
    </w:p>
    <w:p w:rsidR="001673C6" w:rsidRDefault="001673C6" w:rsidP="0099711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Не ловіть метеликів, бо це жива природа.</w:t>
      </w:r>
    </w:p>
    <w:p w:rsidR="001673C6" w:rsidRDefault="001673C6" w:rsidP="0099711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руйнуйте мурашники.</w:t>
      </w:r>
    </w:p>
    <w:p w:rsidR="001673C6" w:rsidRDefault="001673C6" w:rsidP="009971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3C6" w:rsidRPr="00997119" w:rsidRDefault="001673C6" w:rsidP="00997119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9711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Складання розповіді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 картинками</w:t>
      </w:r>
    </w:p>
    <w:p w:rsidR="001673C6" w:rsidRPr="00997119" w:rsidRDefault="001673C6" w:rsidP="000A71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Учитель.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97119">
        <w:rPr>
          <w:rFonts w:ascii="Times New Roman" w:hAnsi="Times New Roman" w:cs="Times New Roman"/>
          <w:sz w:val="28"/>
          <w:szCs w:val="28"/>
        </w:rPr>
        <w:t>озкажіть про зміни в житті тварин навесні</w:t>
      </w:r>
      <w:r>
        <w:rPr>
          <w:rFonts w:ascii="Times New Roman" w:hAnsi="Times New Roman" w:cs="Times New Roman"/>
          <w:sz w:val="28"/>
          <w:szCs w:val="28"/>
        </w:rPr>
        <w:t>, користуючись зображеннями.</w:t>
      </w:r>
      <w:r w:rsidRPr="00997119">
        <w:rPr>
          <w:rFonts w:ascii="Times New Roman" w:hAnsi="Times New Roman" w:cs="Times New Roman"/>
          <w:sz w:val="28"/>
          <w:szCs w:val="28"/>
        </w:rPr>
        <w:t>.</w:t>
      </w:r>
    </w:p>
    <w:p w:rsidR="001673C6" w:rsidRPr="00AF794A" w:rsidRDefault="001673C6" w:rsidP="000A7198">
      <w:pPr>
        <w:spacing w:after="0"/>
        <w:ind w:left="-720" w:firstLine="72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pict>
          <v:shape id="Рисунок 48" o:spid="_x0000_s1046" type="#_x0000_t75" alt="http://www.poznavayka.org/wp-content/uploads/2013/10/barsuk-2.jpg" style="position:absolute;left:0;text-align:left;margin-left:242.7pt;margin-top:1.95pt;width:198.2pt;height:147pt;z-index:251645952;visibility:visible">
            <v:imagedata r:id="rId33" r:href="rId34"/>
            <w10:wrap type="square" side="left"/>
          </v:shape>
        </w:pict>
      </w:r>
      <w:r>
        <w:rPr>
          <w:noProof/>
          <w:lang w:val="ru-RU" w:eastAsia="ru-RU"/>
        </w:rPr>
        <w:pict>
          <v:shape id="Рисунок 49" o:spid="_x0000_s1047" type="#_x0000_t75" alt="https://encrypted-tbn1.gstatic.com/images?q=tbn:ANd9GcTmWnLcXuFQMn1TxirghttGiWNHe-3ZS0zotkVvWPz2hM6x9L1g4A" style="position:absolute;left:0;text-align:left;margin-left:-9.3pt;margin-top:1.95pt;width:189.9pt;height:150.75pt;z-index:-251668480;visibility:visible" wrapcoords="-85 0 -85 21493 21600 21493 21600 0 -85 0">
            <v:imagedata r:id="rId35" r:href="rId36"/>
            <w10:wrap type="tight"/>
          </v:shape>
        </w:pict>
      </w:r>
    </w:p>
    <w:p w:rsidR="001673C6" w:rsidRPr="00AF794A" w:rsidRDefault="001673C6" w:rsidP="000A7198">
      <w:pPr>
        <w:spacing w:after="0"/>
        <w:ind w:left="-720" w:firstLine="54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ind w:left="-720" w:firstLine="72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ind w:left="-720" w:firstLine="72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ind w:left="-720" w:firstLine="72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ind w:left="-720" w:firstLine="72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ind w:left="-720" w:firstLine="72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ind w:left="-720" w:firstLine="72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ind w:left="-720" w:firstLine="72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ind w:left="-720" w:firstLine="72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pict>
          <v:shape id="Рисунок 44" o:spid="_x0000_s1048" type="#_x0000_t75" alt="http://zerniatko.files.wordpress.com/2010/05/264785_2.jpeg" style="position:absolute;left:0;text-align:left;margin-left:19.95pt;margin-top:1.1pt;width:141.15pt;height:163.5pt;z-index:251650048;visibility:visible">
            <v:imagedata r:id="rId37" r:href="rId38" croptop="9196f"/>
          </v:shape>
        </w:pict>
      </w:r>
      <w:r>
        <w:rPr>
          <w:noProof/>
          <w:lang w:val="ru-RU" w:eastAsia="ru-RU"/>
        </w:rPr>
        <w:pict>
          <v:shape id="Рисунок 46" o:spid="_x0000_s1049" type="#_x0000_t75" alt="http://fishingdesna.files.wordpress.com/2012/05/800px-squalius_cephalus_prague_vltava_2.jpg" style="position:absolute;left:0;text-align:left;margin-left:232.2pt;margin-top:1.1pt;width:193.95pt;height:136.5pt;z-index:-251671552;visibility:visible" wrapcoords="-83 0 -83 21481 21600 21481 21600 0 -83 0">
            <v:imagedata r:id="rId39" r:href="rId40"/>
            <w10:wrap type="tight"/>
          </v:shape>
        </w:pict>
      </w:r>
    </w:p>
    <w:p w:rsidR="001673C6" w:rsidRPr="00AF794A" w:rsidRDefault="001673C6" w:rsidP="000A7198">
      <w:pPr>
        <w:spacing w:after="0"/>
        <w:ind w:left="-720" w:firstLine="72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ind w:left="-720" w:firstLine="72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ind w:left="-720" w:firstLine="72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ind w:left="-720" w:firstLine="72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ind w:left="-720" w:firstLine="72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ind w:left="-720" w:firstLine="72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ind w:left="-720" w:firstLine="72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ind w:left="-720" w:firstLine="72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ind w:left="-720" w:firstLine="72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pict>
          <v:shape id="Рисунок 45" o:spid="_x0000_s1050" type="#_x0000_t75" alt="http://pernatidruzi.org.ua/pictures/veldjat/ser.jpg" style="position:absolute;left:0;text-align:left;margin-left:54.75pt;margin-top:.85pt;width:146.05pt;height:161.25pt;z-index:251646976;visibility:visible">
            <v:imagedata r:id="rId41" r:href="rId42"/>
          </v:shape>
        </w:pict>
      </w:r>
      <w:r>
        <w:rPr>
          <w:noProof/>
          <w:lang w:val="ru-RU" w:eastAsia="ru-RU"/>
        </w:rPr>
        <w:pict>
          <v:shape id="Рисунок 47" o:spid="_x0000_s1051" type="#_x0000_t75" alt="Самка комара, пьющая кровь." style="position:absolute;left:0;text-align:left;margin-left:14.7pt;margin-top:8.35pt;width:185.35pt;height:141pt;z-index:-251667456;visibility:visible" wrapcoords="-87 0 -87 21485 21600 21485 21600 0 -87 0">
            <v:imagedata r:id="rId43" r:href="rId44"/>
            <w10:wrap type="tight"/>
          </v:shape>
        </w:pict>
      </w:r>
    </w:p>
    <w:p w:rsidR="001673C6" w:rsidRPr="00AF794A" w:rsidRDefault="001673C6" w:rsidP="000A7198">
      <w:pPr>
        <w:spacing w:after="0"/>
        <w:ind w:left="-720" w:firstLine="72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ind w:left="-720" w:firstLine="72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3C6" w:rsidRDefault="001673C6" w:rsidP="000A7198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673C6" w:rsidRDefault="001673C6" w:rsidP="000A7198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673C6" w:rsidRDefault="001673C6" w:rsidP="000A7198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673C6" w:rsidRDefault="001673C6" w:rsidP="000A7198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673C6" w:rsidRDefault="001673C6" w:rsidP="000A7198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673C6" w:rsidRDefault="001673C6" w:rsidP="000A7198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673C6" w:rsidRDefault="001673C6" w:rsidP="000A7198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673C6" w:rsidRDefault="001673C6" w:rsidP="000A7198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673C6" w:rsidRDefault="001673C6" w:rsidP="000A719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9971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Дидактична гра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«Встанови послідовність»</w:t>
      </w:r>
    </w:p>
    <w:p w:rsidR="001673C6" w:rsidRPr="00997119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Учитель. </w:t>
      </w:r>
      <w:r w:rsidRPr="00997119">
        <w:rPr>
          <w:rFonts w:ascii="Times New Roman" w:hAnsi="Times New Roman" w:cs="Times New Roman"/>
          <w:sz w:val="28"/>
          <w:szCs w:val="28"/>
        </w:rPr>
        <w:t>Встановіть правильну послідовність зображених змін в живій і неживій природі навесні та поясніть, з чим пов’язана поява комах.</w: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val="ru-RU" w:eastAsia="ru-RU"/>
        </w:rPr>
        <w:pict>
          <v:shape id="Рисунок 56" o:spid="_x0000_s1052" type="#_x0000_t75" alt="http://ua.convdocs.org/pars_docs/refs/167/166520/166520_html_6a2d07fb.jpg" style="position:absolute;margin-left:0;margin-top:7.5pt;width:252pt;height:219.75pt;z-index:-251662336;visibility:visible" wrapcoords="-64 0 -64 21526 21600 21526 21600 0 -64 0">
            <v:imagedata r:id="rId45" r:href="rId46" cropright="22156f"/>
            <w10:wrap type="tight"/>
          </v:shape>
        </w:pic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pict>
          <v:shape id="Рисунок 55" o:spid="_x0000_s1053" type="#_x0000_t75" alt="http://ua.convdocs.org/pars_docs/refs/167/166520/166520_html_6a2d07fb.jpg" style="position:absolute;margin-left:9pt;margin-top:3.8pt;width:135pt;height:115.5pt;z-index:-251664384;visibility:visible" wrapcoords="-120 0 -120 21460 21600 21460 21600 0 -120 0">
            <v:imagedata r:id="rId45" r:href="rId47" croptop="30915f" cropleft="41980f"/>
            <w10:wrap type="tight"/>
          </v:shape>
        </w:pic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pict>
          <v:shape id="Рисунок 54" o:spid="_x0000_s1054" type="#_x0000_t75" alt="https://encrypted-tbn0.gstatic.com/images?q=tbn:ANd9GcS83TdE2hJG6v9Ek3fQep2EYh-9WAFAEnTU6JMnRNRiron-63aK" style="position:absolute;margin-left:-117pt;margin-top:14.7pt;width:63pt;height:52pt;z-index:-251663360;visibility:visible" wrapcoords="-257 0 -257 21287 21600 21287 21600 0 -257 0">
            <v:imagedata r:id="rId48" r:href="rId49"/>
            <w10:wrap type="tight"/>
          </v:shape>
        </w:pict>
      </w: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673C6" w:rsidRDefault="001673C6" w:rsidP="000A719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673C6" w:rsidRDefault="001673C6" w:rsidP="000A719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673C6" w:rsidRDefault="001673C6" w:rsidP="000A719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673C6" w:rsidRDefault="001673C6" w:rsidP="000A719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673C6" w:rsidRDefault="001673C6" w:rsidP="000A719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673C6" w:rsidRDefault="001673C6" w:rsidP="000A719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673C6" w:rsidRDefault="001673C6" w:rsidP="000A719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А) Повертаються з вирію перелітні птахи.</w:t>
      </w:r>
    </w:p>
    <w:p w:rsidR="001673C6" w:rsidRPr="00AF794A" w:rsidRDefault="001673C6" w:rsidP="000A719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Б ) З’явилися комахи.</w:t>
      </w:r>
    </w:p>
    <w:p w:rsidR="001673C6" w:rsidRPr="00AF794A" w:rsidRDefault="001673C6" w:rsidP="000A719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В) Більше світла й тепла приносить сонячне проміння.</w:t>
      </w:r>
    </w:p>
    <w:p w:rsidR="001673C6" w:rsidRPr="00AF794A" w:rsidRDefault="001673C6" w:rsidP="000A719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Г) Зацвіли трав’янисті рослини.</w:t>
      </w:r>
    </w:p>
    <w:p w:rsidR="001673C6" w:rsidRPr="00AF794A" w:rsidRDefault="001673C6" w:rsidP="000A719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Ґ)  Тане сніг.</w:t>
      </w:r>
    </w:p>
    <w:p w:rsidR="001673C6" w:rsidRPr="00AF794A" w:rsidRDefault="001673C6" w:rsidP="000A719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4"/>
        <w:gridCol w:w="1644"/>
        <w:gridCol w:w="1644"/>
        <w:gridCol w:w="1645"/>
        <w:gridCol w:w="1645"/>
      </w:tblGrid>
      <w:tr w:rsidR="001673C6" w:rsidRPr="00C457E5">
        <w:trPr>
          <w:trHeight w:val="369"/>
        </w:trPr>
        <w:tc>
          <w:tcPr>
            <w:tcW w:w="1644" w:type="dxa"/>
          </w:tcPr>
          <w:p w:rsidR="001673C6" w:rsidRPr="00C457E5" w:rsidRDefault="001673C6" w:rsidP="000A719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C457E5">
              <w:rPr>
                <w:rFonts w:ascii="Times New Roman" w:hAnsi="Times New Roman" w:cs="Times New Roman"/>
                <w:sz w:val="28"/>
                <w:szCs w:val="28"/>
              </w:rPr>
              <w:t xml:space="preserve">       1</w:t>
            </w:r>
          </w:p>
        </w:tc>
        <w:tc>
          <w:tcPr>
            <w:tcW w:w="1644" w:type="dxa"/>
          </w:tcPr>
          <w:p w:rsidR="001673C6" w:rsidRPr="00C457E5" w:rsidRDefault="001673C6" w:rsidP="000A719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C457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44" w:type="dxa"/>
          </w:tcPr>
          <w:p w:rsidR="001673C6" w:rsidRPr="00C457E5" w:rsidRDefault="001673C6" w:rsidP="000A719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C457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45" w:type="dxa"/>
          </w:tcPr>
          <w:p w:rsidR="001673C6" w:rsidRPr="00C457E5" w:rsidRDefault="001673C6" w:rsidP="000A719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C457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45" w:type="dxa"/>
          </w:tcPr>
          <w:p w:rsidR="001673C6" w:rsidRPr="00C457E5" w:rsidRDefault="001673C6" w:rsidP="000A719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C457E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673C6" w:rsidRPr="00C457E5">
        <w:trPr>
          <w:trHeight w:val="387"/>
        </w:trPr>
        <w:tc>
          <w:tcPr>
            <w:tcW w:w="1644" w:type="dxa"/>
          </w:tcPr>
          <w:p w:rsidR="001673C6" w:rsidRPr="00C457E5" w:rsidRDefault="001673C6" w:rsidP="000A719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644" w:type="dxa"/>
          </w:tcPr>
          <w:p w:rsidR="001673C6" w:rsidRPr="00C457E5" w:rsidRDefault="001673C6" w:rsidP="000A719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644" w:type="dxa"/>
          </w:tcPr>
          <w:p w:rsidR="001673C6" w:rsidRPr="00C457E5" w:rsidRDefault="001673C6" w:rsidP="000A719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645" w:type="dxa"/>
          </w:tcPr>
          <w:p w:rsidR="001673C6" w:rsidRPr="00C457E5" w:rsidRDefault="001673C6" w:rsidP="000A719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645" w:type="dxa"/>
          </w:tcPr>
          <w:p w:rsidR="001673C6" w:rsidRPr="00C457E5" w:rsidRDefault="001673C6" w:rsidP="000A719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</w:tbl>
    <w:p w:rsidR="001673C6" w:rsidRPr="00AF794A" w:rsidRDefault="001673C6" w:rsidP="000A7198">
      <w:pPr>
        <w:pStyle w:val="Heading2"/>
        <w:keepNext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  <w:lang w:val="uk-UA"/>
        </w:rPr>
      </w:pPr>
    </w:p>
    <w:p w:rsidR="001673C6" w:rsidRPr="00997119" w:rsidRDefault="001673C6" w:rsidP="000A719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Учитель. </w:t>
      </w:r>
      <w:r w:rsidRPr="00997119">
        <w:rPr>
          <w:rFonts w:ascii="Times New Roman" w:hAnsi="Times New Roman" w:cs="Times New Roman"/>
          <w:sz w:val="28"/>
          <w:szCs w:val="28"/>
        </w:rPr>
        <w:t>Встановіть відповідність між фактами у розповіді про комаху та її зображенням і назвою.</w:t>
      </w:r>
    </w:p>
    <w:p w:rsidR="001673C6" w:rsidRPr="00AF794A" w:rsidRDefault="001673C6" w:rsidP="000A719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А) </w:t>
      </w:r>
      <w:r w:rsidRPr="00AF794A">
        <w:rPr>
          <w:rFonts w:ascii="Times New Roman" w:hAnsi="Times New Roman" w:cs="Times New Roman"/>
          <w:sz w:val="28"/>
          <w:szCs w:val="28"/>
        </w:rPr>
        <w:t>Ця маленька комаха постійно трудиться. Недарма її називають трудівницею. Весь день вона збирає пилок та нектар з квітів багатьох рослин, запилюючи їх. Не буде цих комах – не буде доброго урожаю.</w:t>
      </w:r>
    </w:p>
    <w:p w:rsidR="001673C6" w:rsidRPr="00AF794A" w:rsidRDefault="001673C6" w:rsidP="000A719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794A">
        <w:rPr>
          <w:rFonts w:ascii="Times New Roman" w:hAnsi="Times New Roman" w:cs="Times New Roman"/>
          <w:sz w:val="28"/>
          <w:szCs w:val="28"/>
        </w:rPr>
        <w:t>Якщо б не ці комахи та їх личинки (комаха за день з'їдає близько 100 попелиць, які особливо шкодять рослинам, а личи</w:t>
      </w:r>
      <w:r>
        <w:rPr>
          <w:rFonts w:ascii="Times New Roman" w:hAnsi="Times New Roman" w:cs="Times New Roman"/>
          <w:sz w:val="28"/>
          <w:szCs w:val="28"/>
        </w:rPr>
        <w:t>нка — до 250), то багато рослин,</w:t>
      </w:r>
      <w:r w:rsidRPr="00AF794A">
        <w:rPr>
          <w:rFonts w:ascii="Times New Roman" w:hAnsi="Times New Roman" w:cs="Times New Roman"/>
          <w:sz w:val="28"/>
          <w:szCs w:val="28"/>
        </w:rPr>
        <w:t xml:space="preserve"> позбавлені соків, загинули б. </w:t>
      </w:r>
    </w:p>
    <w:p w:rsidR="001673C6" w:rsidRPr="00AF794A" w:rsidRDefault="001673C6" w:rsidP="000A7198">
      <w:pPr>
        <w:shd w:val="clear" w:color="auto" w:fill="FFFFFF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b/>
          <w:bCs/>
          <w:sz w:val="28"/>
          <w:szCs w:val="28"/>
        </w:rPr>
        <w:t xml:space="preserve">          В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794A">
        <w:rPr>
          <w:rFonts w:ascii="Times New Roman" w:hAnsi="Times New Roman" w:cs="Times New Roman"/>
          <w:sz w:val="28"/>
          <w:szCs w:val="28"/>
        </w:rPr>
        <w:t>Їх називають санітарами лісу. За літні місяці середній мурашник знищує понад 5 млн. комах (в основному це личинки й гусениці багатьох шкідників лісу).</w:t>
      </w:r>
    </w:p>
    <w:p w:rsidR="001673C6" w:rsidRPr="00AF794A" w:rsidRDefault="001673C6" w:rsidP="000A719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Г) </w:t>
      </w:r>
      <w:r w:rsidRPr="00AF794A">
        <w:rPr>
          <w:rFonts w:ascii="Times New Roman" w:hAnsi="Times New Roman" w:cs="Times New Roman"/>
          <w:sz w:val="28"/>
          <w:szCs w:val="28"/>
        </w:rPr>
        <w:t>Це не лише найчарівніші створіння на планеті, а й найзагадковіші. Бо тільки дивом можна пояснити фантастичне перетворення потворної гусені на яскравого неповторного красеня. А, головне, вони – найкращі, звісно, після бджіл, запилювачі рослин.</w:t>
      </w:r>
    </w:p>
    <w:p w:rsidR="001673C6" w:rsidRPr="00AF794A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pict>
          <v:shape id="Рисунок 52" o:spid="_x0000_s1055" type="#_x0000_t75" alt="http://loveflora.ru/wp-content/uploads/2012/03/muravey.jpg" style="position:absolute;left:0;text-align:left;margin-left:254.25pt;margin-top:13.65pt;width:230.25pt;height:189pt;z-index:-251660288;visibility:visible" wrapcoords="-70 0 -70 21514 21600 21514 21600 0 -70 0">
            <v:imagedata r:id="rId50" r:href="rId51" cropbottom="3839f"/>
            <w10:wrap type="tight"/>
          </v:shape>
        </w:pict>
      </w:r>
    </w:p>
    <w:p w:rsidR="001673C6" w:rsidRPr="00AF794A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pict>
          <v:shape id="Рисунок 53" o:spid="_x0000_s1056" type="#_x0000_t75" alt="http://upload.wikimedia.org/wikipedia/commons/thumb/a/a5/Bee_waving_for_the_camera.jpg/220px-Bee_waving_for_the_camera.jpg" style="position:absolute;left:0;text-align:left;margin-left:6pt;margin-top:1.25pt;width:180pt;height:194.7pt;z-index:-251659264;visibility:visible" wrapcoords="-90 0 -90 21517 21600 21517 21600 0 -90 0">
            <v:imagedata r:id="rId52" r:href="rId53"/>
            <w10:wrap type="tight"/>
          </v:shape>
        </w:pict>
      </w:r>
    </w:p>
    <w:p w:rsidR="001673C6" w:rsidRPr="00AF794A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673C6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 xml:space="preserve">                  1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673C6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1673C6" w:rsidRPr="00AF794A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F794A">
        <w:rPr>
          <w:rFonts w:ascii="Times New Roman" w:hAnsi="Times New Roman" w:cs="Times New Roman"/>
          <w:sz w:val="28"/>
          <w:szCs w:val="28"/>
        </w:rPr>
        <w:t>2</w:t>
      </w:r>
    </w:p>
    <w:p w:rsidR="001673C6" w:rsidRPr="00AF794A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pict>
          <v:shape id="Рисунок 50" o:spid="_x0000_s1057" type="#_x0000_t75" alt="http://wildlife-media.at/bild/22665/trauermantel.jpg" style="position:absolute;left:0;text-align:left;margin-left:268.7pt;margin-top:18.45pt;width:3in;height:174.3pt;z-index:-251665408;visibility:visible" wrapcoords="-75 0 -75 21507 21600 21507 21600 0 -75 0">
            <v:imagedata r:id="rId54" r:href="rId55"/>
            <w10:wrap type="tight"/>
          </v:shape>
        </w:pict>
      </w:r>
      <w:r>
        <w:rPr>
          <w:noProof/>
          <w:lang w:val="ru-RU" w:eastAsia="ru-RU"/>
        </w:rPr>
        <w:pict>
          <v:shape id="Рисунок 51" o:spid="_x0000_s1058" type="#_x0000_t75" alt="http://korysne.co.ua/wp-content/uploads/2012/03/vesna-300x225.jpg" style="position:absolute;left:0;text-align:left;margin-left:-.35pt;margin-top:14.25pt;width:225pt;height:189.35pt;z-index:-251661312;visibility:visible" wrapcoords="-72 0 -72 21514 21600 21514 21600 0 -72 0">
            <v:imagedata r:id="rId56" r:href="rId57"/>
            <w10:wrap type="tight"/>
          </v:shape>
        </w:pict>
      </w:r>
    </w:p>
    <w:p w:rsidR="001673C6" w:rsidRPr="00AF794A" w:rsidRDefault="001673C6" w:rsidP="000A719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pStyle w:val="NormalWeb"/>
        <w:shd w:val="clear" w:color="auto" w:fill="FFFFFF"/>
        <w:spacing w:before="0" w:beforeAutospacing="0" w:after="0" w:afterAutospacing="0" w:line="240" w:lineRule="atLeast"/>
        <w:rPr>
          <w:sz w:val="28"/>
          <w:szCs w:val="28"/>
          <w:lang w:val="uk-UA"/>
        </w:rPr>
      </w:pP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3C6" w:rsidRDefault="001673C6" w:rsidP="000A7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673C6" w:rsidRDefault="001673C6" w:rsidP="000A7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673C6" w:rsidRDefault="001673C6" w:rsidP="000A7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673C6" w:rsidRDefault="001673C6" w:rsidP="000A7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673C6" w:rsidRDefault="001673C6" w:rsidP="000A7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673C6" w:rsidRPr="00AF794A" w:rsidRDefault="001673C6" w:rsidP="000A7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3                                                            4</w:t>
      </w:r>
    </w:p>
    <w:p w:rsidR="001673C6" w:rsidRDefault="001673C6" w:rsidP="000A7198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 w:line="240" w:lineRule="atLeast"/>
        <w:rPr>
          <w:sz w:val="28"/>
          <w:szCs w:val="28"/>
          <w:lang w:val="uk-UA"/>
        </w:rPr>
      </w:pPr>
      <w:r w:rsidRPr="00AF794A">
        <w:rPr>
          <w:sz w:val="28"/>
          <w:szCs w:val="28"/>
          <w:lang w:val="uk-UA"/>
        </w:rPr>
        <w:t>Бджола  2. Мураха  3. Сонечко. 4. Метелик</w:t>
      </w:r>
    </w:p>
    <w:p w:rsidR="001673C6" w:rsidRPr="00AF794A" w:rsidRDefault="001673C6" w:rsidP="00C00D64">
      <w:pPr>
        <w:pStyle w:val="NormalWeb"/>
        <w:shd w:val="clear" w:color="auto" w:fill="FFFFFF"/>
        <w:spacing w:before="0" w:beforeAutospacing="0" w:after="0" w:afterAutospacing="0" w:line="240" w:lineRule="atLeast"/>
        <w:ind w:left="720"/>
        <w:rPr>
          <w:sz w:val="28"/>
          <w:szCs w:val="28"/>
          <w:lang w:val="uk-U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75"/>
        <w:gridCol w:w="1875"/>
        <w:gridCol w:w="1875"/>
        <w:gridCol w:w="1875"/>
      </w:tblGrid>
      <w:tr w:rsidR="001673C6" w:rsidRPr="00C457E5">
        <w:trPr>
          <w:trHeight w:val="410"/>
        </w:trPr>
        <w:tc>
          <w:tcPr>
            <w:tcW w:w="1875" w:type="dxa"/>
          </w:tcPr>
          <w:p w:rsidR="001673C6" w:rsidRPr="00C457E5" w:rsidRDefault="001673C6" w:rsidP="000A719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C457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875" w:type="dxa"/>
          </w:tcPr>
          <w:p w:rsidR="001673C6" w:rsidRPr="00C457E5" w:rsidRDefault="001673C6" w:rsidP="000A719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C457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875" w:type="dxa"/>
          </w:tcPr>
          <w:p w:rsidR="001673C6" w:rsidRPr="00C457E5" w:rsidRDefault="001673C6" w:rsidP="000A719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C457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1875" w:type="dxa"/>
          </w:tcPr>
          <w:p w:rsidR="001673C6" w:rsidRPr="00C457E5" w:rsidRDefault="001673C6" w:rsidP="000A719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C457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</w:p>
        </w:tc>
      </w:tr>
      <w:tr w:rsidR="001673C6" w:rsidRPr="00C457E5">
        <w:trPr>
          <w:trHeight w:val="410"/>
        </w:trPr>
        <w:tc>
          <w:tcPr>
            <w:tcW w:w="1875" w:type="dxa"/>
          </w:tcPr>
          <w:p w:rsidR="001673C6" w:rsidRPr="00C457E5" w:rsidRDefault="001673C6" w:rsidP="000A719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875" w:type="dxa"/>
          </w:tcPr>
          <w:p w:rsidR="001673C6" w:rsidRPr="00C457E5" w:rsidRDefault="001673C6" w:rsidP="000A719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875" w:type="dxa"/>
          </w:tcPr>
          <w:p w:rsidR="001673C6" w:rsidRPr="00C457E5" w:rsidRDefault="001673C6" w:rsidP="000A719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875" w:type="dxa"/>
          </w:tcPr>
          <w:p w:rsidR="001673C6" w:rsidRPr="00C457E5" w:rsidRDefault="001673C6" w:rsidP="000A719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</w:tbl>
    <w:p w:rsidR="001673C6" w:rsidRDefault="001673C6" w:rsidP="00C00D6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673C6" w:rsidRPr="00C00D64" w:rsidRDefault="001673C6" w:rsidP="00602111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00D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Хвилинка цікавинок</w:t>
      </w:r>
    </w:p>
    <w:p w:rsidR="001673C6" w:rsidRPr="00C00D64" w:rsidRDefault="001673C6" w:rsidP="00602111">
      <w:pPr>
        <w:pStyle w:val="ListParagraph"/>
        <w:numPr>
          <w:ilvl w:val="0"/>
          <w:numId w:val="23"/>
        </w:numPr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00D64">
        <w:rPr>
          <w:rFonts w:ascii="Times New Roman" w:hAnsi="Times New Roman" w:cs="Times New Roman"/>
          <w:sz w:val="28"/>
          <w:szCs w:val="28"/>
          <w:lang w:eastAsia="ru-RU"/>
        </w:rPr>
        <w:t xml:space="preserve">У багатьох японських містах можна бачити навесні і влітку на верандах будинків маленькі бамбукові клітини, звідки чується дивний свист, монотонне гудіння, часом нескінченно довгі трелі, металеві вібрації, що наповнюють сутінки витонченою оригінальною музикою. Це не птахи, а комахи! Найулюбленішою співаючою комахою є </w:t>
      </w:r>
      <w:r w:rsidRPr="0060211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сюзюмюші</w:t>
      </w:r>
      <w:r w:rsidRPr="00C00D64">
        <w:rPr>
          <w:rFonts w:ascii="Times New Roman" w:hAnsi="Times New Roman" w:cs="Times New Roman"/>
          <w:sz w:val="28"/>
          <w:szCs w:val="28"/>
          <w:lang w:eastAsia="ru-RU"/>
        </w:rPr>
        <w:t>, яка схожа на жука з подовженим і плоским тілом. Японською її назва означає «комаха-дзвін», оскільки звук її голосу нагадує маленький срібний дзвіночок.</w:t>
      </w:r>
    </w:p>
    <w:p w:rsidR="001673C6" w:rsidRDefault="001673C6" w:rsidP="00602111">
      <w:pPr>
        <w:pStyle w:val="ListParagraph"/>
        <w:numPr>
          <w:ilvl w:val="0"/>
          <w:numId w:val="23"/>
        </w:numPr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00D64">
        <w:rPr>
          <w:rFonts w:ascii="Times New Roman" w:hAnsi="Times New Roman" w:cs="Times New Roman"/>
          <w:sz w:val="28"/>
          <w:szCs w:val="28"/>
          <w:lang w:eastAsia="ru-RU"/>
        </w:rPr>
        <w:t>Сьогодні у світі налічується близько 20 тис. видів бджіл. А щоб зібрати 500 г меду, одній бджолі необхідно 10 млн. разів злітати від вулика до квітки й назад.</w:t>
      </w:r>
    </w:p>
    <w:p w:rsidR="001673C6" w:rsidRDefault="001673C6" w:rsidP="00C00D64">
      <w:pPr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673C6" w:rsidRPr="00C00D64" w:rsidRDefault="001673C6" w:rsidP="00C00D64">
      <w:pPr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00D64">
        <w:rPr>
          <w:rFonts w:ascii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Робота в парах</w:t>
      </w:r>
      <w:r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Pr="00C00D64">
        <w:rPr>
          <w:rFonts w:ascii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з карткою</w:t>
      </w:r>
      <w:r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 xml:space="preserve"> «Метелики»</w:t>
      </w:r>
    </w:p>
    <w:p w:rsidR="001673C6" w:rsidRDefault="001673C6" w:rsidP="000A7198">
      <w:pPr>
        <w:spacing w:after="0"/>
        <w:ind w:left="-720" w:firstLine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00D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Приклад картки</w:t>
      </w:r>
    </w:p>
    <w:tbl>
      <w:tblPr>
        <w:tblW w:w="94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68"/>
      </w:tblGrid>
      <w:tr w:rsidR="001673C6" w:rsidRPr="00C457E5" w:rsidTr="00602111">
        <w:trPr>
          <w:trHeight w:val="8383"/>
        </w:trPr>
        <w:tc>
          <w:tcPr>
            <w:tcW w:w="9468" w:type="dxa"/>
          </w:tcPr>
          <w:p w:rsidR="001673C6" w:rsidRDefault="001673C6" w:rsidP="0060211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</w:pPr>
          </w:p>
          <w:p w:rsidR="001673C6" w:rsidRPr="00C457E5" w:rsidRDefault="001673C6" w:rsidP="00C457E5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</w:pPr>
            <w:r w:rsidRPr="00C457E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Прочитайте текст.</w:t>
            </w:r>
          </w:p>
          <w:p w:rsidR="001673C6" w:rsidRDefault="001673C6" w:rsidP="00602111">
            <w:pPr>
              <w:spacing w:after="0" w:line="240" w:lineRule="auto"/>
              <w:ind w:left="57" w:firstLine="72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У</w:t>
            </w:r>
            <w:r w:rsidRPr="00C457E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 xml:space="preserve"> березні можна побачити яскраво-коричневого  легкокрилого метелика  кропив’янку. Кропив'янкою метелика називають тому, що його личинки (гусінь) можуть їсти пекучі листки кропиви. Днів через десять прокидаються лимонниці з блідо – жовтими крилами. Пробуджуються та вилітають</w:t>
            </w:r>
            <w:r w:rsidRPr="00C457E5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9F9F9"/>
                <w:lang w:val="ru-RU" w:eastAsia="ru-RU"/>
              </w:rPr>
              <w:t xml:space="preserve"> </w:t>
            </w:r>
            <w:r w:rsidRPr="00C457E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красені-метелики з «вічками» на крилах – денне павичеве око, які беруть поживу з перших весняних квітів. Кропив'янки, лимонниці й денне павичеве око перезимовують у вигляді дорослих метеликів. Проте переважна більшість інших метеликів зимують у вигляді яєць, личинок або лялечок.</w:t>
            </w:r>
          </w:p>
          <w:p w:rsidR="001673C6" w:rsidRPr="00C457E5" w:rsidRDefault="001673C6" w:rsidP="00602111">
            <w:pPr>
              <w:spacing w:after="0" w:line="240" w:lineRule="auto"/>
              <w:ind w:left="57" w:firstLine="72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</w:pPr>
          </w:p>
          <w:p w:rsidR="001673C6" w:rsidRPr="00C457E5" w:rsidRDefault="001673C6" w:rsidP="00602111">
            <w:pPr>
              <w:pStyle w:val="ListParagraph"/>
              <w:numPr>
                <w:ilvl w:val="0"/>
                <w:numId w:val="24"/>
              </w:numPr>
              <w:tabs>
                <w:tab w:val="left" w:pos="360"/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</w:pPr>
            <w:r w:rsidRPr="00C457E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Розпізнайте на фотографіях зображених метеликів. Встановіть за допомогою стрілочок відповідність між назвою та зображенням комахи.</w:t>
            </w:r>
          </w:p>
          <w:p w:rsidR="001673C6" w:rsidRPr="00C457E5" w:rsidRDefault="001673C6" w:rsidP="00602111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pict>
                <v:shape id="Рисунок 60" o:spid="_x0000_s1059" type="#_x0000_t75" alt="http://goloskivlt.at.ua/_ph/6/302093848.jpg" style="position:absolute;left:0;text-align:left;margin-left:315.1pt;margin-top:49.9pt;width:146.75pt;height:106.5pt;z-index:251660288;visibility:visible">
                  <v:imagedata r:id="rId58" r:href="rId59"/>
                </v:shape>
              </w:pict>
            </w:r>
            <w:r>
              <w:rPr>
                <w:noProof/>
                <w:lang w:val="ru-RU" w:eastAsia="ru-RU"/>
              </w:rPr>
              <w:pict>
                <v:shape id="Рисунок 62" o:spid="_x0000_s1060" type="#_x0000_t75" alt="http://znaimo.com.ua/images/rubase_3_1685234081_19892.jpg" style="position:absolute;left:0;text-align:left;margin-left:171.1pt;margin-top:49.9pt;width:134.35pt;height:111pt;z-index:251658240;visibility:visible">
                  <v:imagedata r:id="rId60" r:href="rId61"/>
                </v:shape>
              </w:pict>
            </w:r>
            <w:r>
              <w:rPr>
                <w:noProof/>
                <w:lang w:val="ru-RU" w:eastAsia="ru-RU"/>
              </w:rPr>
              <w:pict>
                <v:shape id="Рисунок 61" o:spid="_x0000_s1061" type="#_x0000_t75" alt="http://i43.beon.ru/11/75/1557511/29/51331729/838144541.jpeg" style="position:absolute;left:0;text-align:left;margin-left:.1pt;margin-top:40.9pt;width:142.15pt;height:114pt;z-index:251659264;visibility:visible">
                  <v:imagedata r:id="rId62" r:href="rId63" croptop="7998f"/>
                </v:shape>
              </w:pict>
            </w:r>
            <w:r w:rsidRPr="00C457E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Денне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павичеве око                 </w:t>
            </w:r>
            <w:r w:rsidRPr="00C457E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Лимонниця                            Кропив’янка</w:t>
            </w:r>
          </w:p>
        </w:tc>
      </w:tr>
    </w:tbl>
    <w:p w:rsidR="001673C6" w:rsidRPr="00C00D64" w:rsidRDefault="001673C6" w:rsidP="00C00D64">
      <w:pPr>
        <w:tabs>
          <w:tab w:val="left" w:pos="381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73C6" w:rsidRDefault="001673C6" w:rsidP="000A719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00D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Народні прикмети</w:t>
      </w:r>
    </w:p>
    <w:p w:rsidR="001673C6" w:rsidRPr="00C00D64" w:rsidRDefault="001673C6" w:rsidP="000A719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673C6" w:rsidRPr="00C00D64" w:rsidRDefault="001673C6" w:rsidP="0060211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C00D64">
        <w:rPr>
          <w:sz w:val="28"/>
          <w:szCs w:val="28"/>
          <w:lang w:val="uk-UA"/>
        </w:rPr>
        <w:t xml:space="preserve">Висловіть  на основі власних спостережень оцінні судження щодо </w:t>
      </w:r>
      <w:r w:rsidRPr="00C00D64">
        <w:rPr>
          <w:sz w:val="28"/>
          <w:szCs w:val="28"/>
          <w:shd w:val="clear" w:color="auto" w:fill="FFFFFF"/>
          <w:lang w:val="uk-UA"/>
        </w:rPr>
        <w:t xml:space="preserve"> істинності прогнозування погоди навесні за народними прикметами.</w:t>
      </w:r>
    </w:p>
    <w:p w:rsidR="001673C6" w:rsidRPr="00AF794A" w:rsidRDefault="001673C6" w:rsidP="00602111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Якщо у квітні кропивниця сідає на вулики, буде медовий місяць.</w:t>
      </w:r>
    </w:p>
    <w:p w:rsidR="001673C6" w:rsidRPr="00AF794A" w:rsidRDefault="001673C6" w:rsidP="000A7198">
      <w:pPr>
        <w:numPr>
          <w:ilvl w:val="0"/>
          <w:numId w:val="16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Ранній обліт бджіл — на красну весну.</w:t>
      </w:r>
    </w:p>
    <w:p w:rsidR="001673C6" w:rsidRPr="00AF794A" w:rsidRDefault="001673C6" w:rsidP="000A7198">
      <w:pPr>
        <w:numPr>
          <w:ilvl w:val="0"/>
          <w:numId w:val="16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Хрущів багато — на посуху.</w:t>
      </w:r>
    </w:p>
    <w:p w:rsidR="001673C6" w:rsidRPr="00AF794A" w:rsidRDefault="001673C6" w:rsidP="00602111">
      <w:pPr>
        <w:numPr>
          <w:ilvl w:val="0"/>
          <w:numId w:val="16"/>
        </w:numPr>
        <w:shd w:val="clear" w:color="auto" w:fill="FFFFFF"/>
        <w:spacing w:after="0" w:line="301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F794A">
        <w:rPr>
          <w:rFonts w:ascii="Times New Roman" w:hAnsi="Times New Roman" w:cs="Times New Roman"/>
          <w:sz w:val="28"/>
          <w:szCs w:val="28"/>
        </w:rPr>
        <w:t>Якщо загули бджоли над горобиною, то це означає, що скоро кінець весни і починається літо.</w:t>
      </w:r>
    </w:p>
    <w:p w:rsidR="001673C6" w:rsidRPr="00B14EBC" w:rsidRDefault="001673C6" w:rsidP="000A719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1673C6" w:rsidRPr="00C00D64" w:rsidRDefault="001673C6" w:rsidP="000A719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00D64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V</w:t>
      </w:r>
      <w:r w:rsidRPr="00C00D6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ІІ. Підсумок уроку</w:t>
      </w:r>
    </w:p>
    <w:p w:rsidR="001673C6" w:rsidRDefault="001673C6" w:rsidP="00C00D64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673C6" w:rsidRDefault="001673C6" w:rsidP="00C00D64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00D6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Міні-тест</w:t>
      </w:r>
    </w:p>
    <w:p w:rsidR="001673C6" w:rsidRPr="00C00D64" w:rsidRDefault="001673C6" w:rsidP="0060211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673C6" w:rsidRDefault="001673C6" w:rsidP="00602111">
      <w:pPr>
        <w:spacing w:after="0"/>
        <w:ind w:left="-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Учитель. </w:t>
      </w:r>
      <w:r w:rsidRPr="00C00D64">
        <w:rPr>
          <w:rFonts w:ascii="Times New Roman" w:hAnsi="Times New Roman" w:cs="Times New Roman"/>
          <w:sz w:val="28"/>
          <w:szCs w:val="28"/>
        </w:rPr>
        <w:t xml:space="preserve">Виконайте тестове завдання, обравши чотири правильних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3C6" w:rsidRPr="00C00D64" w:rsidRDefault="001673C6" w:rsidP="00602111">
      <w:pPr>
        <w:spacing w:after="0"/>
        <w:ind w:left="-7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0D64">
        <w:rPr>
          <w:rFonts w:ascii="Times New Roman" w:hAnsi="Times New Roman" w:cs="Times New Roman"/>
          <w:sz w:val="28"/>
          <w:szCs w:val="28"/>
        </w:rPr>
        <w:t>твердження.</w:t>
      </w:r>
    </w:p>
    <w:p w:rsidR="001673C6" w:rsidRPr="00C00D64" w:rsidRDefault="001673C6" w:rsidP="0060211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0D64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D64">
        <w:rPr>
          <w:rFonts w:ascii="Times New Roman" w:hAnsi="Times New Roman" w:cs="Times New Roman"/>
          <w:sz w:val="28"/>
          <w:szCs w:val="28"/>
        </w:rPr>
        <w:t xml:space="preserve">Потепління, розвиток рослинності сприяють пробудженню комах, що  перебували у заціпенінні. </w:t>
      </w:r>
    </w:p>
    <w:p w:rsidR="001673C6" w:rsidRPr="00C00D64" w:rsidRDefault="001673C6" w:rsidP="006021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0D64">
        <w:rPr>
          <w:rFonts w:ascii="Times New Roman" w:hAnsi="Times New Roman" w:cs="Times New Roman"/>
          <w:sz w:val="28"/>
          <w:szCs w:val="28"/>
        </w:rPr>
        <w:t xml:space="preserve">Б) З початком весни пробуджуються ті звірі, які впадають у зимову сплячку,  </w:t>
      </w:r>
    </w:p>
    <w:p w:rsidR="001673C6" w:rsidRPr="00C00D64" w:rsidRDefault="001673C6" w:rsidP="00602111">
      <w:pPr>
        <w:spacing w:after="0" w:line="360" w:lineRule="auto"/>
        <w:ind w:left="-7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0D64">
        <w:rPr>
          <w:rFonts w:ascii="Times New Roman" w:hAnsi="Times New Roman" w:cs="Times New Roman"/>
          <w:sz w:val="28"/>
          <w:szCs w:val="28"/>
        </w:rPr>
        <w:t>бо запасів жиру в них майже не лишається.</w:t>
      </w:r>
    </w:p>
    <w:p w:rsidR="001673C6" w:rsidRPr="00C00D64" w:rsidRDefault="001673C6" w:rsidP="006021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0D64">
        <w:rPr>
          <w:rFonts w:ascii="Times New Roman" w:hAnsi="Times New Roman" w:cs="Times New Roman"/>
          <w:sz w:val="28"/>
          <w:szCs w:val="28"/>
        </w:rPr>
        <w:t xml:space="preserve">В) </w:t>
      </w:r>
      <w:r w:rsidRPr="00C00D64">
        <w:rPr>
          <w:rFonts w:ascii="Times New Roman" w:hAnsi="Times New Roman" w:cs="Times New Roman"/>
          <w:sz w:val="28"/>
          <w:szCs w:val="28"/>
          <w:shd w:val="clear" w:color="auto" w:fill="FFFFFF"/>
        </w:rPr>
        <w:t>Із настанням весни, з появою рослин і комах у сади і ліси пере</w:t>
      </w:r>
      <w:r w:rsidRPr="00C00D6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 xml:space="preserve">селилися </w:t>
      </w:r>
    </w:p>
    <w:p w:rsidR="001673C6" w:rsidRPr="00C00D64" w:rsidRDefault="001673C6" w:rsidP="000A7198">
      <w:pPr>
        <w:spacing w:after="0" w:line="360" w:lineRule="auto"/>
        <w:ind w:left="-720" w:firstLine="720"/>
        <w:rPr>
          <w:rFonts w:ascii="Times New Roman" w:hAnsi="Times New Roman" w:cs="Times New Roman"/>
          <w:sz w:val="28"/>
          <w:szCs w:val="28"/>
        </w:rPr>
      </w:pPr>
      <w:r w:rsidRPr="00C00D64">
        <w:rPr>
          <w:rFonts w:ascii="Times New Roman" w:hAnsi="Times New Roman" w:cs="Times New Roman"/>
          <w:sz w:val="28"/>
          <w:szCs w:val="28"/>
          <w:shd w:val="clear" w:color="auto" w:fill="FFFFFF"/>
        </w:rPr>
        <w:t>птахи, які зимували поруч з нами.</w:t>
      </w:r>
    </w:p>
    <w:p w:rsidR="001673C6" w:rsidRPr="00C00D64" w:rsidRDefault="001673C6" w:rsidP="000A71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00D64">
        <w:rPr>
          <w:rFonts w:ascii="Times New Roman" w:hAnsi="Times New Roman" w:cs="Times New Roman"/>
          <w:sz w:val="28"/>
          <w:szCs w:val="28"/>
        </w:rPr>
        <w:t>Г) Навесні птахи готуються до перельоту в теплі краї.</w:t>
      </w:r>
    </w:p>
    <w:p w:rsidR="001673C6" w:rsidRPr="00C00D64" w:rsidRDefault="001673C6" w:rsidP="000A71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00D64">
        <w:rPr>
          <w:rFonts w:ascii="Times New Roman" w:hAnsi="Times New Roman" w:cs="Times New Roman"/>
          <w:sz w:val="28"/>
          <w:szCs w:val="28"/>
        </w:rPr>
        <w:t>Ґ) У риб починається нерест.</w:t>
      </w:r>
    </w:p>
    <w:p w:rsidR="001673C6" w:rsidRDefault="001673C6" w:rsidP="000A7198">
      <w:pPr>
        <w:pStyle w:val="etappodp"/>
        <w:spacing w:before="0" w:beforeAutospacing="0" w:after="0" w:afterAutospacing="0"/>
        <w:rPr>
          <w:b/>
          <w:bCs/>
          <w:sz w:val="28"/>
          <w:szCs w:val="28"/>
          <w:lang w:val="uk-UA"/>
        </w:rPr>
      </w:pPr>
    </w:p>
    <w:p w:rsidR="001673C6" w:rsidRPr="00286C46" w:rsidRDefault="001673C6" w:rsidP="000A7198">
      <w:pPr>
        <w:pStyle w:val="etappodp"/>
        <w:spacing w:before="0" w:beforeAutospacing="0" w:after="0" w:afterAutospacing="0"/>
        <w:rPr>
          <w:b/>
          <w:bCs/>
          <w:sz w:val="28"/>
          <w:szCs w:val="28"/>
          <w:lang w:val="uk-UA"/>
        </w:rPr>
      </w:pPr>
      <w:r w:rsidRPr="00286C46">
        <w:rPr>
          <w:b/>
          <w:bCs/>
          <w:i/>
          <w:iCs/>
          <w:sz w:val="28"/>
          <w:szCs w:val="28"/>
          <w:lang w:val="uk-UA"/>
        </w:rPr>
        <w:t>Вправа</w:t>
      </w:r>
      <w:r>
        <w:rPr>
          <w:b/>
          <w:bCs/>
          <w:sz w:val="28"/>
          <w:szCs w:val="28"/>
          <w:lang w:val="uk-UA"/>
        </w:rPr>
        <w:t xml:space="preserve"> </w:t>
      </w:r>
      <w:r w:rsidRPr="00AF794A">
        <w:rPr>
          <w:b/>
          <w:bCs/>
          <w:sz w:val="28"/>
          <w:szCs w:val="28"/>
          <w:lang w:val="uk-UA"/>
        </w:rPr>
        <w:t>«Інтерв’ю»</w:t>
      </w:r>
    </w:p>
    <w:p w:rsidR="001673C6" w:rsidRPr="00286C46" w:rsidRDefault="001673C6" w:rsidP="000A7198">
      <w:pPr>
        <w:pStyle w:val="text"/>
        <w:spacing w:before="0" w:beforeAutospacing="0" w:after="0" w:afterAutospacing="0"/>
        <w:rPr>
          <w:sz w:val="28"/>
          <w:szCs w:val="28"/>
          <w:lang w:val="uk-UA"/>
        </w:rPr>
      </w:pPr>
      <w:r w:rsidRPr="00286C46">
        <w:rPr>
          <w:b/>
          <w:bCs/>
          <w:sz w:val="28"/>
          <w:szCs w:val="28"/>
          <w:lang w:val="uk-UA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AF794A">
        <w:rPr>
          <w:sz w:val="28"/>
          <w:szCs w:val="28"/>
          <w:lang w:val="uk-UA"/>
        </w:rPr>
        <w:t>Що, почуте на уроці, вразило</w:t>
      </w:r>
      <w:r>
        <w:rPr>
          <w:sz w:val="28"/>
          <w:szCs w:val="28"/>
          <w:lang w:val="uk-UA"/>
        </w:rPr>
        <w:t xml:space="preserve"> вас</w:t>
      </w:r>
      <w:r w:rsidRPr="00AF794A">
        <w:rPr>
          <w:sz w:val="28"/>
          <w:szCs w:val="28"/>
          <w:lang w:val="uk-UA"/>
        </w:rPr>
        <w:t xml:space="preserve"> найбільше?</w:t>
      </w:r>
    </w:p>
    <w:p w:rsidR="001673C6" w:rsidRPr="00286C46" w:rsidRDefault="001673C6" w:rsidP="000A7198">
      <w:pPr>
        <w:pStyle w:val="text"/>
        <w:spacing w:before="0" w:beforeAutospacing="0" w:after="0" w:afterAutospacing="0"/>
        <w:rPr>
          <w:sz w:val="28"/>
          <w:szCs w:val="28"/>
          <w:lang w:val="uk-UA"/>
        </w:rPr>
      </w:pPr>
      <w:r w:rsidRPr="00AF794A">
        <w:rPr>
          <w:sz w:val="28"/>
          <w:szCs w:val="28"/>
          <w:lang w:val="uk-UA"/>
        </w:rPr>
        <w:t xml:space="preserve">— Про що </w:t>
      </w:r>
      <w:r>
        <w:rPr>
          <w:sz w:val="28"/>
          <w:szCs w:val="28"/>
          <w:lang w:val="uk-UA"/>
        </w:rPr>
        <w:t>ви хотіли</w:t>
      </w:r>
      <w:r w:rsidRPr="00AF794A">
        <w:rPr>
          <w:sz w:val="28"/>
          <w:szCs w:val="28"/>
          <w:lang w:val="uk-UA"/>
        </w:rPr>
        <w:t xml:space="preserve"> би розповісти своїм друзям?</w:t>
      </w:r>
    </w:p>
    <w:p w:rsidR="001673C6" w:rsidRDefault="001673C6" w:rsidP="00602111">
      <w:pPr>
        <w:pStyle w:val="etap"/>
        <w:spacing w:before="0" w:beforeAutospacing="0" w:after="0" w:afterAutospacing="0"/>
        <w:jc w:val="both"/>
        <w:rPr>
          <w:rStyle w:val="bold"/>
          <w:b/>
          <w:bCs/>
          <w:i/>
          <w:iCs/>
          <w:sz w:val="28"/>
          <w:szCs w:val="28"/>
          <w:lang w:val="uk-UA"/>
        </w:rPr>
      </w:pPr>
    </w:p>
    <w:p w:rsidR="001673C6" w:rsidRPr="00286C46" w:rsidRDefault="001673C6" w:rsidP="00602111">
      <w:pPr>
        <w:pStyle w:val="etap"/>
        <w:spacing w:before="0" w:beforeAutospacing="0" w:after="0" w:afterAutospacing="0"/>
        <w:jc w:val="both"/>
        <w:rPr>
          <w:rStyle w:val="bold"/>
          <w:b/>
          <w:bCs/>
          <w:sz w:val="28"/>
          <w:szCs w:val="28"/>
          <w:lang w:val="uk-UA"/>
        </w:rPr>
      </w:pPr>
      <w:r w:rsidRPr="00286C46">
        <w:rPr>
          <w:rStyle w:val="bold"/>
          <w:b/>
          <w:bCs/>
          <w:sz w:val="28"/>
          <w:szCs w:val="28"/>
          <w:lang w:val="en-US"/>
        </w:rPr>
        <w:t>VIII</w:t>
      </w:r>
      <w:r w:rsidRPr="00286C46">
        <w:rPr>
          <w:rStyle w:val="bold"/>
          <w:b/>
          <w:bCs/>
          <w:sz w:val="28"/>
          <w:szCs w:val="28"/>
          <w:lang w:val="uk-UA"/>
        </w:rPr>
        <w:t>. Домашнє завдання</w:t>
      </w:r>
    </w:p>
    <w:p w:rsidR="001673C6" w:rsidRPr="00AF794A" w:rsidRDefault="001673C6" w:rsidP="00602111">
      <w:pPr>
        <w:pStyle w:val="etap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rStyle w:val="bold"/>
          <w:sz w:val="28"/>
          <w:szCs w:val="28"/>
          <w:lang w:val="uk-UA"/>
        </w:rPr>
        <w:t xml:space="preserve">     Підготувати розповідь про комах, які першими з’являються у нашій місцевості. Розповідь можна доповнити показом фото чи мультимедійною презентацією.</w:t>
      </w:r>
    </w:p>
    <w:p w:rsidR="001673C6" w:rsidRPr="00286C46" w:rsidRDefault="001673C6" w:rsidP="000A719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sectPr w:rsidR="001673C6" w:rsidRPr="00286C46" w:rsidSect="003E4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73C6" w:rsidRDefault="001673C6" w:rsidP="00603D2F">
      <w:pPr>
        <w:spacing w:after="0" w:line="240" w:lineRule="auto"/>
      </w:pPr>
      <w:r>
        <w:separator/>
      </w:r>
    </w:p>
  </w:endnote>
  <w:endnote w:type="continuationSeparator" w:id="0">
    <w:p w:rsidR="001673C6" w:rsidRDefault="001673C6" w:rsidP="00603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73C6" w:rsidRDefault="001673C6" w:rsidP="00603D2F">
      <w:pPr>
        <w:spacing w:after="0" w:line="240" w:lineRule="auto"/>
      </w:pPr>
      <w:r>
        <w:separator/>
      </w:r>
    </w:p>
  </w:footnote>
  <w:footnote w:type="continuationSeparator" w:id="0">
    <w:p w:rsidR="001673C6" w:rsidRDefault="001673C6" w:rsidP="00603D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66FC3"/>
    <w:multiLevelType w:val="hybridMultilevel"/>
    <w:tmpl w:val="AC8E6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A63C6"/>
    <w:multiLevelType w:val="hybridMultilevel"/>
    <w:tmpl w:val="BFA499AC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7317462"/>
    <w:multiLevelType w:val="hybridMultilevel"/>
    <w:tmpl w:val="6AD839F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93739"/>
    <w:multiLevelType w:val="hybridMultilevel"/>
    <w:tmpl w:val="70EC9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C671E2"/>
    <w:multiLevelType w:val="hybridMultilevel"/>
    <w:tmpl w:val="5E78A54C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3A35C3D"/>
    <w:multiLevelType w:val="hybridMultilevel"/>
    <w:tmpl w:val="D7A8E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0415B1"/>
    <w:multiLevelType w:val="hybridMultilevel"/>
    <w:tmpl w:val="3F9CAF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2BD53F64"/>
    <w:multiLevelType w:val="hybridMultilevel"/>
    <w:tmpl w:val="86B2F0D0"/>
    <w:lvl w:ilvl="0" w:tplc="EC16B6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BE081C"/>
    <w:multiLevelType w:val="hybridMultilevel"/>
    <w:tmpl w:val="5BB81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6B0495"/>
    <w:multiLevelType w:val="hybridMultilevel"/>
    <w:tmpl w:val="AC8E6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264558"/>
    <w:multiLevelType w:val="hybridMultilevel"/>
    <w:tmpl w:val="F014C5C6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932FA3"/>
    <w:multiLevelType w:val="hybridMultilevel"/>
    <w:tmpl w:val="C84E0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EA4EF6"/>
    <w:multiLevelType w:val="hybridMultilevel"/>
    <w:tmpl w:val="6302AF62"/>
    <w:lvl w:ilvl="0" w:tplc="4C62C3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5B31A0F"/>
    <w:multiLevelType w:val="hybridMultilevel"/>
    <w:tmpl w:val="474CBE86"/>
    <w:lvl w:ilvl="0" w:tplc="1C3C6A0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67B2C6E"/>
    <w:multiLevelType w:val="hybridMultilevel"/>
    <w:tmpl w:val="C930C12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4762D5"/>
    <w:multiLevelType w:val="hybridMultilevel"/>
    <w:tmpl w:val="024A487C"/>
    <w:lvl w:ilvl="0" w:tplc="A896195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6">
    <w:nsid w:val="49F33AA4"/>
    <w:multiLevelType w:val="hybridMultilevel"/>
    <w:tmpl w:val="C434A7D0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78C5761"/>
    <w:multiLevelType w:val="hybridMultilevel"/>
    <w:tmpl w:val="E612B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30549E"/>
    <w:multiLevelType w:val="hybridMultilevel"/>
    <w:tmpl w:val="7B9EFA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AA63C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DF96A9D"/>
    <w:multiLevelType w:val="hybridMultilevel"/>
    <w:tmpl w:val="3416B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0085CC2"/>
    <w:multiLevelType w:val="hybridMultilevel"/>
    <w:tmpl w:val="AF68DE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05A3853"/>
    <w:multiLevelType w:val="hybridMultilevel"/>
    <w:tmpl w:val="7FCC2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232204"/>
    <w:multiLevelType w:val="hybridMultilevel"/>
    <w:tmpl w:val="828474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9"/>
  </w:num>
  <w:num w:numId="8">
    <w:abstractNumId w:val="13"/>
  </w:num>
  <w:num w:numId="9">
    <w:abstractNumId w:val="8"/>
  </w:num>
  <w:num w:numId="10">
    <w:abstractNumId w:val="0"/>
  </w:num>
  <w:num w:numId="11">
    <w:abstractNumId w:val="3"/>
  </w:num>
  <w:num w:numId="12">
    <w:abstractNumId w:val="15"/>
  </w:num>
  <w:num w:numId="13">
    <w:abstractNumId w:val="12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20"/>
  </w:num>
  <w:num w:numId="17">
    <w:abstractNumId w:val="17"/>
  </w:num>
  <w:num w:numId="18">
    <w:abstractNumId w:val="5"/>
  </w:num>
  <w:num w:numId="19">
    <w:abstractNumId w:val="4"/>
  </w:num>
  <w:num w:numId="20">
    <w:abstractNumId w:val="16"/>
  </w:num>
  <w:num w:numId="21">
    <w:abstractNumId w:val="1"/>
  </w:num>
  <w:num w:numId="22">
    <w:abstractNumId w:val="2"/>
  </w:num>
  <w:num w:numId="23">
    <w:abstractNumId w:val="10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11B6"/>
    <w:rsid w:val="00010E51"/>
    <w:rsid w:val="0009213A"/>
    <w:rsid w:val="000A7198"/>
    <w:rsid w:val="000C4624"/>
    <w:rsid w:val="000C6B17"/>
    <w:rsid w:val="0016386B"/>
    <w:rsid w:val="001673C6"/>
    <w:rsid w:val="00185D71"/>
    <w:rsid w:val="002503B0"/>
    <w:rsid w:val="00286C46"/>
    <w:rsid w:val="003D4671"/>
    <w:rsid w:val="003E4E8D"/>
    <w:rsid w:val="00484FA7"/>
    <w:rsid w:val="004A37E7"/>
    <w:rsid w:val="00514D90"/>
    <w:rsid w:val="005345E0"/>
    <w:rsid w:val="005A1526"/>
    <w:rsid w:val="00602111"/>
    <w:rsid w:val="00603D2F"/>
    <w:rsid w:val="00623E98"/>
    <w:rsid w:val="006C2BAC"/>
    <w:rsid w:val="006F0BE1"/>
    <w:rsid w:val="00793AE5"/>
    <w:rsid w:val="00852415"/>
    <w:rsid w:val="008811B6"/>
    <w:rsid w:val="00947065"/>
    <w:rsid w:val="00997119"/>
    <w:rsid w:val="009E0823"/>
    <w:rsid w:val="009F1B33"/>
    <w:rsid w:val="009F512F"/>
    <w:rsid w:val="00A54150"/>
    <w:rsid w:val="00A73FAB"/>
    <w:rsid w:val="00AF794A"/>
    <w:rsid w:val="00B06C05"/>
    <w:rsid w:val="00B14EBC"/>
    <w:rsid w:val="00B34783"/>
    <w:rsid w:val="00C00D64"/>
    <w:rsid w:val="00C457E5"/>
    <w:rsid w:val="00CA61E5"/>
    <w:rsid w:val="00CB58B0"/>
    <w:rsid w:val="00CF2C52"/>
    <w:rsid w:val="00D247A9"/>
    <w:rsid w:val="00D2793C"/>
    <w:rsid w:val="00D31555"/>
    <w:rsid w:val="00D67E82"/>
    <w:rsid w:val="00D81CC9"/>
    <w:rsid w:val="00D93D42"/>
    <w:rsid w:val="00DC7255"/>
    <w:rsid w:val="00E53178"/>
    <w:rsid w:val="00ED2CB9"/>
    <w:rsid w:val="00ED5217"/>
    <w:rsid w:val="00F80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E8D"/>
    <w:pPr>
      <w:spacing w:after="200" w:line="276" w:lineRule="auto"/>
    </w:pPr>
    <w:rPr>
      <w:rFonts w:cs="Calibri"/>
      <w:lang w:val="uk-UA" w:eastAsia="en-US"/>
    </w:rPr>
  </w:style>
  <w:style w:type="paragraph" w:styleId="Heading2">
    <w:name w:val="heading 2"/>
    <w:basedOn w:val="Normal"/>
    <w:link w:val="Heading2Char"/>
    <w:uiPriority w:val="99"/>
    <w:qFormat/>
    <w:rsid w:val="00D247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D247A9"/>
    <w:rPr>
      <w:rFonts w:ascii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99"/>
    <w:qFormat/>
    <w:rsid w:val="00A73FAB"/>
    <w:rPr>
      <w:i/>
      <w:iCs/>
    </w:rPr>
  </w:style>
  <w:style w:type="character" w:styleId="Strong">
    <w:name w:val="Strong"/>
    <w:basedOn w:val="DefaultParagraphFont"/>
    <w:uiPriority w:val="99"/>
    <w:qFormat/>
    <w:rsid w:val="00A73FAB"/>
    <w:rPr>
      <w:b/>
      <w:bCs/>
    </w:rPr>
  </w:style>
  <w:style w:type="table" w:styleId="TableGrid">
    <w:name w:val="Table Grid"/>
    <w:basedOn w:val="TableNormal"/>
    <w:uiPriority w:val="99"/>
    <w:rsid w:val="00603D2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03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03D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603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03D2F"/>
  </w:style>
  <w:style w:type="paragraph" w:styleId="Footer">
    <w:name w:val="footer"/>
    <w:basedOn w:val="Normal"/>
    <w:link w:val="FooterChar"/>
    <w:uiPriority w:val="99"/>
    <w:rsid w:val="00603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03D2F"/>
  </w:style>
  <w:style w:type="paragraph" w:styleId="ListParagraph">
    <w:name w:val="List Paragraph"/>
    <w:basedOn w:val="Normal"/>
    <w:uiPriority w:val="99"/>
    <w:qFormat/>
    <w:rsid w:val="00010E51"/>
    <w:pPr>
      <w:ind w:left="720"/>
    </w:pPr>
  </w:style>
  <w:style w:type="paragraph" w:styleId="NormalWeb">
    <w:name w:val="Normal (Web)"/>
    <w:basedOn w:val="Normal"/>
    <w:uiPriority w:val="99"/>
    <w:rsid w:val="00250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yperlink">
    <w:name w:val="Hyperlink"/>
    <w:basedOn w:val="DefaultParagraphFont"/>
    <w:uiPriority w:val="99"/>
    <w:rsid w:val="006C2BAC"/>
    <w:rPr>
      <w:color w:val="0000FF"/>
      <w:u w:val="single"/>
    </w:rPr>
  </w:style>
  <w:style w:type="paragraph" w:customStyle="1" w:styleId="etappodp">
    <w:name w:val="etappodp"/>
    <w:basedOn w:val="Normal"/>
    <w:uiPriority w:val="99"/>
    <w:rsid w:val="00D67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ext">
    <w:name w:val="text"/>
    <w:basedOn w:val="Normal"/>
    <w:uiPriority w:val="99"/>
    <w:rsid w:val="00D67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nobreak">
    <w:name w:val="nobreak"/>
    <w:basedOn w:val="DefaultParagraphFont"/>
    <w:uiPriority w:val="99"/>
    <w:rsid w:val="00D67E82"/>
  </w:style>
  <w:style w:type="paragraph" w:customStyle="1" w:styleId="etap">
    <w:name w:val="etap"/>
    <w:basedOn w:val="Normal"/>
    <w:uiPriority w:val="99"/>
    <w:rsid w:val="00CB5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ld">
    <w:name w:val="bold"/>
    <w:basedOn w:val="DefaultParagraphFont"/>
    <w:uiPriority w:val="99"/>
    <w:rsid w:val="00CB58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551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lvivedu.com/uploads/editor/3355/148373/blog_/images/2_1.png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://uk.wikipedia.org/wiki/%D0%90%D0%BD%D1%82%D0%B5%D0%BD%D0%B8_%28%D0%B1%D1%96%D0%BE%D0%BB%D0%BE%D0%B3%D1%96%D1%8F%29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://uk.wikipedia.org/wiki/%D0%A2%D0%B2%D0%B0%D1%80%D0%B8%D0%BD%D0%B8" TargetMode="External"/><Relationship Id="rId34" Type="http://schemas.openxmlformats.org/officeDocument/2006/relationships/image" Target="http://www.poznavayka.org/wp-content/uploads/2013/10/barsuk-2.jpg" TargetMode="External"/><Relationship Id="rId42" Type="http://schemas.openxmlformats.org/officeDocument/2006/relationships/image" Target="http://pernatidruzi.org.ua/pictures/veldjat/ser.jpg" TargetMode="External"/><Relationship Id="rId47" Type="http://schemas.openxmlformats.org/officeDocument/2006/relationships/image" Target="http://ua.convdocs.org/pars_docs/refs/167/166520/166520_html_6a2d07fb.jpg" TargetMode="External"/><Relationship Id="rId50" Type="http://schemas.openxmlformats.org/officeDocument/2006/relationships/image" Target="media/image19.jpeg"/><Relationship Id="rId55" Type="http://schemas.openxmlformats.org/officeDocument/2006/relationships/image" Target="http://wildlife-media.at/bild/22665/trauermantel.jpg" TargetMode="External"/><Relationship Id="rId63" Type="http://schemas.openxmlformats.org/officeDocument/2006/relationships/image" Target="http://i43.beon.ru/11/75/1557511/29/51331729/838144541.jpeg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://uk.wikipedia.org/w/index.php?title=%D0%9A%D0%BB%D0%BE%D0%BF%D0%B8-%D0%B2%D0%BE%D0%B4%D0%BE%D0%BC%D1%96%D1%80%D0%B8&amp;action=edit&amp;redlink=1" TargetMode="External"/><Relationship Id="rId41" Type="http://schemas.openxmlformats.org/officeDocument/2006/relationships/image" Target="media/image15.jpeg"/><Relationship Id="rId54" Type="http://schemas.openxmlformats.org/officeDocument/2006/relationships/image" Target="media/image21.jpeg"/><Relationship Id="rId62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lvivedu.com/uploads/editor/3355/148373/blog_/images/2_1.png" TargetMode="External"/><Relationship Id="rId24" Type="http://schemas.openxmlformats.org/officeDocument/2006/relationships/hyperlink" Target="http://uk.wikipedia.org/wiki/%D0%93%D0%BE%D0%BB%D0%BE%D0%B2%D0%B0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3.jpeg"/><Relationship Id="rId40" Type="http://schemas.openxmlformats.org/officeDocument/2006/relationships/image" Target="http://fishingdesna.files.wordpress.com/2012/05/800px-squalius_cephalus_prague_vltava_2.jpg" TargetMode="External"/><Relationship Id="rId45" Type="http://schemas.openxmlformats.org/officeDocument/2006/relationships/image" Target="media/image17.jpeg"/><Relationship Id="rId53" Type="http://schemas.openxmlformats.org/officeDocument/2006/relationships/image" Target="http://upload.wikimedia.org/wikipedia/commons/thumb/a/a5/Bee_waving_for_the_camera.jpg/220px-Bee_waving_for_the_camera.jpg" TargetMode="External"/><Relationship Id="rId58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uk.wikipedia.org/wiki/%D0%95%D0%BD%D1%82%D0%BE%D0%BC%D0%BE%D0%BB%D0%BE%D0%B3%D1%96%D1%8F" TargetMode="External"/><Relationship Id="rId28" Type="http://schemas.openxmlformats.org/officeDocument/2006/relationships/hyperlink" Target="http://uk.wikipedia.org/w/index.php?title=%D0%96%D0%B0%D0%BB%D0%BE&amp;action=edit&amp;redlink=1" TargetMode="External"/><Relationship Id="rId36" Type="http://schemas.openxmlformats.org/officeDocument/2006/relationships/image" Target="https://encrypted-tbn1.gstatic.com/images?q=tbn:ANd9GcTmWnLcXuFQMn1TxirghttGiWNHe-3ZS0zotkVvWPz2hM6x9L1g4A" TargetMode="External"/><Relationship Id="rId49" Type="http://schemas.openxmlformats.org/officeDocument/2006/relationships/image" Target="https://encrypted-tbn0.gstatic.com/images?q=tbn:ANd9GcS83TdE2hJG6v9Ek3fQep2EYh-9WAFAEnTU6JMnRNRiron-63aK" TargetMode="External"/><Relationship Id="rId57" Type="http://schemas.openxmlformats.org/officeDocument/2006/relationships/image" Target="http://korysne.co.ua/wp-content/uploads/2012/03/vesna-300x225.jpg" TargetMode="External"/><Relationship Id="rId61" Type="http://schemas.openxmlformats.org/officeDocument/2006/relationships/image" Target="http://znaimo.com.ua/images/rubase_3_1685234081_19892.jpg" TargetMode="External"/><Relationship Id="rId10" Type="http://schemas.openxmlformats.org/officeDocument/2006/relationships/image" Target="http://lvivedu.com/uploads/editor/3355/148373/blog_/images/2_1.png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uk.wikipedia.org/wiki/%D0%94%D0%B2%D0%BE%D0%BA%D1%80%D0%B8%D0%BB%D1%96" TargetMode="External"/><Relationship Id="rId44" Type="http://schemas.openxmlformats.org/officeDocument/2006/relationships/image" Target="http://upload.wikimedia.org/wikipedia/commons/thumb/4/48/Aedes_aegypti_biting_human.jpg/265px-Aedes_aegypti_biting_human.jpg" TargetMode="External"/><Relationship Id="rId52" Type="http://schemas.openxmlformats.org/officeDocument/2006/relationships/image" Target="media/image20.jpeg"/><Relationship Id="rId60" Type="http://schemas.openxmlformats.org/officeDocument/2006/relationships/image" Target="media/image24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hyperlink" Target="http://uk.wikipedia.org/wiki/%D0%92%D0%B8%D0%B4" TargetMode="External"/><Relationship Id="rId27" Type="http://schemas.openxmlformats.org/officeDocument/2006/relationships/hyperlink" Target="http://uk.wikipedia.org/wiki/%D0%97%D1%96%D1%80" TargetMode="External"/><Relationship Id="rId30" Type="http://schemas.openxmlformats.org/officeDocument/2006/relationships/hyperlink" Target="http://uk.wikipedia.org/w/index.php?title=%D0%87%D0%B7%D0%B4%D1%86%D1%96&amp;action=edit&amp;redlink=1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16.jpeg"/><Relationship Id="rId48" Type="http://schemas.openxmlformats.org/officeDocument/2006/relationships/image" Target="media/image18.jpeg"/><Relationship Id="rId56" Type="http://schemas.openxmlformats.org/officeDocument/2006/relationships/image" Target="media/image22.jpeg"/><Relationship Id="rId64" Type="http://schemas.openxmlformats.org/officeDocument/2006/relationships/fontTable" Target="fontTable.xml"/><Relationship Id="rId8" Type="http://schemas.openxmlformats.org/officeDocument/2006/relationships/image" Target="http://at.zavantag.com/tw_files2/urls_26/452/d-451482/451482_html_769069bc.jpg" TargetMode="External"/><Relationship Id="rId51" Type="http://schemas.openxmlformats.org/officeDocument/2006/relationships/image" Target="http://loveflora.ru/wp-content/uploads/2012/03/muravey.jpg" TargetMode="External"/><Relationship Id="rId3" Type="http://schemas.openxmlformats.org/officeDocument/2006/relationships/settings" Target="settings.xml"/><Relationship Id="rId12" Type="http://schemas.openxmlformats.org/officeDocument/2006/relationships/image" Target="http://lvivedu.com/uploads/editor/3355/148373/blog_/images/2_1.pn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uk.wikipedia.org/wiki/%D0%A7%D0%B5%D1%80%D0%B5%D0%B2%D1%86%D0%B5" TargetMode="External"/><Relationship Id="rId33" Type="http://schemas.openxmlformats.org/officeDocument/2006/relationships/image" Target="media/image11.jpeg"/><Relationship Id="rId38" Type="http://schemas.openxmlformats.org/officeDocument/2006/relationships/image" Target="http://zerniatko.files.wordpress.com/2010/05/264785_2.jpeg" TargetMode="External"/><Relationship Id="rId46" Type="http://schemas.openxmlformats.org/officeDocument/2006/relationships/image" Target="http://ua.convdocs.org/pars_docs/refs/167/166520/166520_html_6a2d07fb.jpg" TargetMode="External"/><Relationship Id="rId59" Type="http://schemas.openxmlformats.org/officeDocument/2006/relationships/image" Target="http://goloskivlt.at.ua/_ph/6/302093848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114</TotalTime>
  <Pages>14</Pages>
  <Words>2435</Words>
  <Characters>13885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</cp:lastModifiedBy>
  <cp:revision>10</cp:revision>
  <dcterms:created xsi:type="dcterms:W3CDTF">2014-12-21T15:59:00Z</dcterms:created>
  <dcterms:modified xsi:type="dcterms:W3CDTF">2015-01-26T12:58:00Z</dcterms:modified>
</cp:coreProperties>
</file>