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D56" w:rsidRDefault="003A5D56" w:rsidP="00B17DF5">
      <w:pPr>
        <w:jc w:val="center"/>
        <w:rPr>
          <w:b/>
          <w:bCs/>
          <w:sz w:val="28"/>
          <w:szCs w:val="28"/>
          <w:lang w:val="uk-UA"/>
        </w:rPr>
      </w:pPr>
      <w:r w:rsidRPr="00B17DF5">
        <w:rPr>
          <w:rStyle w:val="apple-converted-space"/>
          <w:b/>
          <w:bCs/>
          <w:sz w:val="28"/>
          <w:szCs w:val="28"/>
          <w:lang w:val="uk-UA"/>
        </w:rPr>
        <w:t>Р</w:t>
      </w:r>
      <w:r w:rsidRPr="00B17DF5">
        <w:rPr>
          <w:b/>
          <w:bCs/>
          <w:sz w:val="28"/>
          <w:szCs w:val="28"/>
          <w:lang w:val="uk-UA"/>
        </w:rPr>
        <w:t>ослини навесні. Міні-проект «Не зривай первоцвітів»</w:t>
      </w:r>
    </w:p>
    <w:p w:rsidR="003A5D56" w:rsidRDefault="003A5D56" w:rsidP="00B17DF5">
      <w:pPr>
        <w:jc w:val="center"/>
        <w:rPr>
          <w:rStyle w:val="Strong"/>
          <w:i/>
          <w:iCs/>
          <w:sz w:val="28"/>
          <w:szCs w:val="28"/>
        </w:rPr>
      </w:pPr>
      <w:r>
        <w:rPr>
          <w:rStyle w:val="Strong"/>
          <w:i/>
          <w:iCs/>
          <w:sz w:val="28"/>
          <w:szCs w:val="28"/>
        </w:rPr>
        <w:t>Природознавство, 3-й клас</w:t>
      </w:r>
    </w:p>
    <w:p w:rsidR="003A5D56" w:rsidRDefault="003A5D56" w:rsidP="00B17DF5">
      <w:pPr>
        <w:jc w:val="center"/>
        <w:rPr>
          <w:rStyle w:val="Strong"/>
          <w:i/>
          <w:iCs/>
          <w:sz w:val="28"/>
          <w:szCs w:val="28"/>
        </w:rPr>
      </w:pPr>
    </w:p>
    <w:p w:rsidR="003A5D56" w:rsidRPr="00337266" w:rsidRDefault="003A5D56" w:rsidP="00B17DF5">
      <w:pPr>
        <w:rPr>
          <w:rStyle w:val="Strong"/>
          <w:b w:val="0"/>
          <w:bCs w:val="0"/>
          <w:sz w:val="28"/>
          <w:szCs w:val="28"/>
          <w:lang w:val="uk-UA"/>
        </w:rPr>
      </w:pPr>
      <w:r>
        <w:rPr>
          <w:rStyle w:val="Strong"/>
          <w:sz w:val="28"/>
          <w:szCs w:val="28"/>
        </w:rPr>
        <w:t xml:space="preserve">Тетяна ЛИЦУР, </w:t>
      </w:r>
      <w:r>
        <w:rPr>
          <w:rStyle w:val="Strong"/>
          <w:b w:val="0"/>
          <w:bCs w:val="0"/>
          <w:sz w:val="28"/>
          <w:szCs w:val="28"/>
        </w:rPr>
        <w:t>учитель початкових класів НВК «НОВОПЕЧЕРСЬКА ШКОЛА»</w:t>
      </w:r>
      <w:r>
        <w:rPr>
          <w:rStyle w:val="Strong"/>
          <w:b w:val="0"/>
          <w:bCs w:val="0"/>
          <w:sz w:val="28"/>
          <w:szCs w:val="28"/>
          <w:lang w:val="uk-UA"/>
        </w:rPr>
        <w:t>, м. Київ</w:t>
      </w:r>
    </w:p>
    <w:p w:rsidR="003A5D56" w:rsidRPr="00B17DF5" w:rsidRDefault="003A5D56" w:rsidP="00B17DF5">
      <w:pPr>
        <w:jc w:val="center"/>
        <w:rPr>
          <w:b/>
          <w:bCs/>
          <w:sz w:val="28"/>
          <w:szCs w:val="28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Мета:</w:t>
      </w:r>
      <w:r w:rsidRPr="00B17DF5">
        <w:rPr>
          <w:sz w:val="28"/>
          <w:szCs w:val="28"/>
          <w:lang w:val="uk-UA"/>
        </w:rPr>
        <w:t xml:space="preserve"> Виявити зміни, що сталися навесні в неживій природі, в житті рослин, у праці людей;</w:t>
      </w:r>
      <w:r>
        <w:rPr>
          <w:sz w:val="28"/>
          <w:szCs w:val="28"/>
          <w:lang w:val="uk-UA"/>
        </w:rPr>
        <w:t xml:space="preserve"> вчитись</w:t>
      </w:r>
      <w:r w:rsidRPr="00B17DF5">
        <w:rPr>
          <w:sz w:val="28"/>
          <w:szCs w:val="28"/>
          <w:lang w:val="uk-UA"/>
        </w:rPr>
        <w:t xml:space="preserve"> з’ясовувати причини, що зумовлюють ці зміни; ознайомити дітей з розмаїттям</w:t>
      </w:r>
      <w:r>
        <w:rPr>
          <w:sz w:val="28"/>
          <w:szCs w:val="28"/>
          <w:lang w:val="uk-UA"/>
        </w:rPr>
        <w:t xml:space="preserve"> ранньоквітучих рослин, які</w:t>
      </w:r>
      <w:r w:rsidRPr="00B17DF5">
        <w:rPr>
          <w:sz w:val="28"/>
          <w:szCs w:val="28"/>
          <w:lang w:val="uk-UA"/>
        </w:rPr>
        <w:t xml:space="preserve"> потребують охорони;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 xml:space="preserve">розвивати спостережливість; виховувати бережливе ставлення до </w:t>
      </w:r>
      <w:r w:rsidRPr="00B17DF5">
        <w:rPr>
          <w:sz w:val="28"/>
          <w:szCs w:val="28"/>
        </w:rPr>
        <w:t>природи та свого власного здоров’я, любов до рідного краю, почуття прекрасного в природі.</w:t>
      </w:r>
    </w:p>
    <w:p w:rsidR="003A5D56" w:rsidRPr="00793AE5" w:rsidRDefault="003A5D56" w:rsidP="00337266">
      <w:pPr>
        <w:pStyle w:val="NormalWeb"/>
        <w:shd w:val="clear" w:color="auto" w:fill="FFFFFF"/>
        <w:spacing w:before="0" w:beforeAutospacing="0" w:after="0" w:afterAutospacing="0" w:line="293" w:lineRule="atLeast"/>
        <w:jc w:val="both"/>
        <w:textAlignment w:val="baseline"/>
        <w:rPr>
          <w:color w:val="000000"/>
          <w:sz w:val="28"/>
          <w:szCs w:val="28"/>
          <w:lang w:val="uk-UA" w:eastAsia="uk-UA"/>
        </w:rPr>
      </w:pPr>
      <w:r w:rsidRPr="00B17DF5">
        <w:rPr>
          <w:b/>
          <w:bCs/>
          <w:sz w:val="28"/>
          <w:szCs w:val="28"/>
          <w:lang w:val="uk-UA"/>
        </w:rPr>
        <w:t xml:space="preserve">Обладнання: </w:t>
      </w:r>
      <w:r w:rsidRPr="00B17DF5">
        <w:rPr>
          <w:sz w:val="28"/>
          <w:szCs w:val="28"/>
          <w:lang w:val="uk-UA"/>
        </w:rPr>
        <w:t>предметні малюнки, таблиця, картки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 xml:space="preserve">підручник </w:t>
      </w:r>
      <w:r>
        <w:rPr>
          <w:sz w:val="28"/>
          <w:szCs w:val="28"/>
          <w:lang w:val="uk-UA"/>
        </w:rPr>
        <w:t>«</w:t>
      </w:r>
      <w:r w:rsidRPr="00793AE5">
        <w:rPr>
          <w:color w:val="000000"/>
          <w:sz w:val="28"/>
          <w:szCs w:val="28"/>
          <w:lang w:val="uk-UA" w:eastAsia="uk-UA"/>
        </w:rPr>
        <w:t>Природознавство</w:t>
      </w:r>
      <w:r>
        <w:rPr>
          <w:color w:val="000000"/>
          <w:sz w:val="28"/>
          <w:szCs w:val="28"/>
          <w:lang w:val="uk-UA" w:eastAsia="uk-UA"/>
        </w:rPr>
        <w:t xml:space="preserve">, 2 клас» </w:t>
      </w:r>
      <w:r w:rsidRPr="00793AE5">
        <w:rPr>
          <w:color w:val="000000"/>
          <w:sz w:val="28"/>
          <w:szCs w:val="28"/>
          <w:lang w:eastAsia="uk-UA"/>
        </w:rPr>
        <w:t>Гільберг Т.</w:t>
      </w:r>
      <w:r>
        <w:rPr>
          <w:color w:val="000000"/>
          <w:sz w:val="28"/>
          <w:szCs w:val="28"/>
          <w:lang w:val="uk-UA" w:eastAsia="uk-UA"/>
        </w:rPr>
        <w:t xml:space="preserve"> </w:t>
      </w:r>
      <w:r w:rsidRPr="00793AE5">
        <w:rPr>
          <w:color w:val="000000"/>
          <w:sz w:val="28"/>
          <w:szCs w:val="28"/>
          <w:lang w:eastAsia="uk-UA"/>
        </w:rPr>
        <w:t>Г., Сак Т.</w:t>
      </w:r>
      <w:r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color w:val="000000"/>
          <w:sz w:val="28"/>
          <w:szCs w:val="28"/>
          <w:lang w:eastAsia="uk-UA"/>
        </w:rPr>
        <w:t>В.</w:t>
      </w:r>
      <w:r>
        <w:rPr>
          <w:color w:val="000000"/>
          <w:sz w:val="28"/>
          <w:szCs w:val="28"/>
          <w:lang w:val="uk-UA" w:eastAsia="uk-UA"/>
        </w:rPr>
        <w:t>,</w:t>
      </w:r>
      <w:r>
        <w:rPr>
          <w:color w:val="000000"/>
          <w:sz w:val="28"/>
          <w:szCs w:val="28"/>
          <w:lang w:eastAsia="uk-UA"/>
        </w:rPr>
        <w:t xml:space="preserve"> Київ, </w:t>
      </w:r>
      <w:r>
        <w:rPr>
          <w:color w:val="000000"/>
          <w:sz w:val="28"/>
          <w:szCs w:val="28"/>
          <w:lang w:val="uk-UA" w:eastAsia="uk-UA"/>
        </w:rPr>
        <w:t>«</w:t>
      </w:r>
      <w:r>
        <w:rPr>
          <w:color w:val="000000"/>
          <w:sz w:val="28"/>
          <w:szCs w:val="28"/>
          <w:lang w:eastAsia="uk-UA"/>
        </w:rPr>
        <w:t>Генеза</w:t>
      </w:r>
      <w:r>
        <w:rPr>
          <w:color w:val="000000"/>
          <w:sz w:val="28"/>
          <w:szCs w:val="28"/>
          <w:lang w:val="uk-UA" w:eastAsia="uk-UA"/>
        </w:rPr>
        <w:t>»</w:t>
      </w:r>
      <w:r>
        <w:rPr>
          <w:color w:val="000000"/>
          <w:sz w:val="28"/>
          <w:szCs w:val="28"/>
          <w:lang w:eastAsia="uk-UA"/>
        </w:rPr>
        <w:t xml:space="preserve">, </w:t>
      </w:r>
      <w:r w:rsidRPr="00793AE5">
        <w:rPr>
          <w:color w:val="000000"/>
          <w:sz w:val="28"/>
          <w:szCs w:val="28"/>
          <w:lang w:eastAsia="uk-UA"/>
        </w:rPr>
        <w:t>2012</w:t>
      </w:r>
      <w:r w:rsidRPr="009F1B33">
        <w:rPr>
          <w:sz w:val="28"/>
          <w:szCs w:val="28"/>
        </w:rPr>
        <w:t>.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bookmarkStart w:id="0" w:name="_GoBack"/>
      <w:bookmarkEnd w:id="0"/>
    </w:p>
    <w:p w:rsidR="003A5D56" w:rsidRPr="00B17DF5" w:rsidRDefault="003A5D56" w:rsidP="00B17DF5">
      <w:pPr>
        <w:jc w:val="center"/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Хід уроку</w:t>
      </w:r>
    </w:p>
    <w:p w:rsidR="003A5D56" w:rsidRPr="00B17DF5" w:rsidRDefault="003A5D56" w:rsidP="00B17DF5">
      <w:pPr>
        <w:rPr>
          <w:rStyle w:val="Emphasis"/>
          <w:b/>
          <w:bCs/>
          <w:i w:val="0"/>
          <w:iCs w:val="0"/>
          <w:sz w:val="28"/>
          <w:szCs w:val="28"/>
        </w:rPr>
      </w:pPr>
      <w:r w:rsidRPr="00B17DF5">
        <w:rPr>
          <w:rStyle w:val="Emphasis"/>
          <w:b/>
          <w:bCs/>
          <w:i w:val="0"/>
          <w:iCs w:val="0"/>
          <w:sz w:val="28"/>
          <w:szCs w:val="28"/>
        </w:rPr>
        <w:t>І. Організаційний момент</w:t>
      </w:r>
    </w:p>
    <w:p w:rsidR="003A5D56" w:rsidRPr="00B17DF5" w:rsidRDefault="003A5D56" w:rsidP="00B17DF5">
      <w:pPr>
        <w:ind w:left="567" w:hanging="567"/>
        <w:rPr>
          <w:sz w:val="28"/>
          <w:szCs w:val="28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</w:rPr>
        <w:t>Дзвоник всім нам дав наказ –</w:t>
      </w:r>
    </w:p>
    <w:p w:rsidR="003A5D56" w:rsidRPr="00B17DF5" w:rsidRDefault="003A5D56" w:rsidP="00B17DF5">
      <w:pPr>
        <w:ind w:left="567" w:hanging="567"/>
        <w:rPr>
          <w:sz w:val="28"/>
          <w:szCs w:val="28"/>
        </w:rPr>
      </w:pPr>
      <w:r w:rsidRPr="00B17DF5">
        <w:rPr>
          <w:sz w:val="28"/>
          <w:szCs w:val="28"/>
        </w:rPr>
        <w:t>До роботи швидше, клас!</w:t>
      </w:r>
    </w:p>
    <w:p w:rsidR="003A5D56" w:rsidRPr="00B17DF5" w:rsidRDefault="003A5D56" w:rsidP="00B17DF5">
      <w:pPr>
        <w:ind w:left="567" w:hanging="567"/>
        <w:rPr>
          <w:sz w:val="28"/>
          <w:szCs w:val="28"/>
        </w:rPr>
      </w:pPr>
      <w:r w:rsidRPr="00B17DF5">
        <w:rPr>
          <w:sz w:val="28"/>
          <w:szCs w:val="28"/>
        </w:rPr>
        <w:t>Попрацюємо  старанно,</w:t>
      </w:r>
    </w:p>
    <w:p w:rsidR="003A5D56" w:rsidRPr="00B17DF5" w:rsidRDefault="003A5D56" w:rsidP="00B17DF5">
      <w:pPr>
        <w:ind w:left="567" w:hanging="567"/>
        <w:rPr>
          <w:sz w:val="28"/>
          <w:szCs w:val="28"/>
        </w:rPr>
      </w:pPr>
      <w:r w:rsidRPr="00B17DF5">
        <w:rPr>
          <w:sz w:val="28"/>
          <w:szCs w:val="28"/>
        </w:rPr>
        <w:t>Щоб сказати у кінці.</w:t>
      </w:r>
    </w:p>
    <w:p w:rsidR="003A5D56" w:rsidRPr="00B17DF5" w:rsidRDefault="003A5D56" w:rsidP="00B17DF5">
      <w:pPr>
        <w:ind w:left="567" w:hanging="567"/>
        <w:rPr>
          <w:sz w:val="28"/>
          <w:szCs w:val="28"/>
        </w:rPr>
      </w:pPr>
      <w:r w:rsidRPr="00B17DF5">
        <w:rPr>
          <w:sz w:val="28"/>
          <w:szCs w:val="28"/>
        </w:rPr>
        <w:t>Що у нашім дружнім класі,</w:t>
      </w:r>
    </w:p>
    <w:p w:rsidR="003A5D56" w:rsidRDefault="003A5D56" w:rsidP="00B17DF5">
      <w:pPr>
        <w:ind w:left="567" w:hanging="567"/>
        <w:rPr>
          <w:sz w:val="28"/>
          <w:szCs w:val="28"/>
        </w:rPr>
      </w:pPr>
      <w:r w:rsidRPr="00B17DF5">
        <w:rPr>
          <w:sz w:val="28"/>
          <w:szCs w:val="28"/>
        </w:rPr>
        <w:t>Діти, просто,  молодці!</w:t>
      </w:r>
    </w:p>
    <w:p w:rsidR="003A5D56" w:rsidRPr="00B17DF5" w:rsidRDefault="003A5D56" w:rsidP="00B17DF5">
      <w:pPr>
        <w:ind w:left="567" w:hanging="567"/>
        <w:rPr>
          <w:rStyle w:val="Emphasis"/>
          <w:i w:val="0"/>
          <w:iCs w:val="0"/>
          <w:sz w:val="28"/>
          <w:szCs w:val="28"/>
          <w:lang w:val="uk-UA"/>
        </w:rPr>
      </w:pPr>
    </w:p>
    <w:p w:rsidR="003A5D56" w:rsidRPr="00DA7794" w:rsidRDefault="003A5D56" w:rsidP="00B17DF5">
      <w:pPr>
        <w:rPr>
          <w:rStyle w:val="Emphasis"/>
          <w:b/>
          <w:bCs/>
          <w:i w:val="0"/>
          <w:iCs w:val="0"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ІІ. Фенологічні спостереження</w:t>
      </w:r>
    </w:p>
    <w:p w:rsidR="003A5D56" w:rsidRPr="00DA7794" w:rsidRDefault="003A5D56" w:rsidP="00DA7794">
      <w:pPr>
        <w:rPr>
          <w:sz w:val="28"/>
          <w:szCs w:val="28"/>
          <w:lang w:val="uk-UA"/>
        </w:rPr>
      </w:pPr>
      <w:r w:rsidRPr="00DA7794">
        <w:rPr>
          <w:b/>
          <w:bCs/>
          <w:sz w:val="28"/>
          <w:szCs w:val="28"/>
          <w:lang w:val="uk-UA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  <w:lang w:val="uk-UA"/>
        </w:rPr>
        <w:t>Діти, яке сьогодні число, місяць?</w:t>
      </w:r>
    </w:p>
    <w:p w:rsidR="003A5D56" w:rsidRPr="00DA7794" w:rsidRDefault="003A5D56" w:rsidP="00DA7794">
      <w:pPr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>Який стан неба? Яка температура повітря?</w:t>
      </w:r>
    </w:p>
    <w:p w:rsidR="003A5D56" w:rsidRPr="00DA7794" w:rsidRDefault="003A5D56" w:rsidP="00DA7794">
      <w:pPr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>Чи є вітер? Який він? Опишіть</w:t>
      </w:r>
      <w:r w:rsidRPr="00DA7794">
        <w:rPr>
          <w:i/>
          <w:iCs/>
          <w:sz w:val="28"/>
          <w:szCs w:val="28"/>
        </w:rPr>
        <w:t>.</w:t>
      </w:r>
    </w:p>
    <w:p w:rsidR="003A5D56" w:rsidRPr="00DA7794" w:rsidRDefault="003A5D56" w:rsidP="00DA7794">
      <w:pPr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 xml:space="preserve">Чи є опади? </w:t>
      </w:r>
    </w:p>
    <w:p w:rsidR="003A5D56" w:rsidRPr="00DA7794" w:rsidRDefault="003A5D56" w:rsidP="00DA7794">
      <w:pPr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  <w:lang w:val="uk-UA"/>
        </w:rPr>
        <w:t xml:space="preserve">Які зміни спостерігаються в житті рослин з </w:t>
      </w:r>
      <w:r w:rsidRPr="00DA7794">
        <w:rPr>
          <w:sz w:val="28"/>
          <w:szCs w:val="28"/>
        </w:rPr>
        <w:t>приходом весни?</w:t>
      </w:r>
    </w:p>
    <w:p w:rsidR="003A5D56" w:rsidRDefault="003A5D56" w:rsidP="00B17DF5">
      <w:pPr>
        <w:pStyle w:val="ListParagraph"/>
        <w:ind w:left="1134"/>
        <w:jc w:val="left"/>
        <w:rPr>
          <w:b/>
          <w:bCs/>
          <w:i/>
          <w:iCs/>
          <w:sz w:val="28"/>
          <w:szCs w:val="28"/>
        </w:rPr>
      </w:pPr>
      <w:r w:rsidRPr="00B17DF5">
        <w:rPr>
          <w:b/>
          <w:bCs/>
          <w:i/>
          <w:iCs/>
          <w:sz w:val="28"/>
          <w:szCs w:val="28"/>
        </w:rPr>
        <w:t xml:space="preserve"> </w:t>
      </w:r>
    </w:p>
    <w:p w:rsidR="003A5D56" w:rsidRPr="00DA7794" w:rsidRDefault="003A5D56" w:rsidP="00DA7794">
      <w:pPr>
        <w:rPr>
          <w:b/>
          <w:bCs/>
          <w:sz w:val="28"/>
          <w:szCs w:val="28"/>
        </w:rPr>
      </w:pPr>
      <w:r w:rsidRPr="00DA7794">
        <w:rPr>
          <w:b/>
          <w:bCs/>
          <w:sz w:val="28"/>
          <w:szCs w:val="28"/>
        </w:rPr>
        <w:t>ІІІ. Повторення вивченого матеріалу</w:t>
      </w:r>
    </w:p>
    <w:p w:rsidR="003A5D56" w:rsidRDefault="003A5D56" w:rsidP="00DA7794">
      <w:pPr>
        <w:rPr>
          <w:b/>
          <w:bCs/>
          <w:i/>
          <w:iCs/>
          <w:sz w:val="28"/>
          <w:szCs w:val="28"/>
        </w:rPr>
      </w:pPr>
      <w:r w:rsidRPr="00DA7794">
        <w:rPr>
          <w:b/>
          <w:bCs/>
          <w:i/>
          <w:iCs/>
          <w:sz w:val="28"/>
          <w:szCs w:val="28"/>
        </w:rPr>
        <w:t>Фронтальне опитування</w:t>
      </w:r>
    </w:p>
    <w:p w:rsidR="003A5D56" w:rsidRPr="00DA7794" w:rsidRDefault="003A5D56" w:rsidP="00DA7794">
      <w:pPr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>Як утворюються бурульки?</w:t>
      </w:r>
    </w:p>
    <w:p w:rsidR="003A5D56" w:rsidRPr="00DA7794" w:rsidRDefault="003A5D56" w:rsidP="00DA7794">
      <w:pPr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>Чи завжди буває повінь навесні?</w:t>
      </w:r>
    </w:p>
    <w:p w:rsidR="003A5D56" w:rsidRPr="00DA7794" w:rsidRDefault="003A5D56" w:rsidP="00DA7794">
      <w:pPr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>Чим небезпечний весняний льодохід?</w:t>
      </w:r>
    </w:p>
    <w:p w:rsidR="003A5D56" w:rsidRDefault="003A5D56" w:rsidP="00DA7794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DA7794">
      <w:pPr>
        <w:rPr>
          <w:b/>
          <w:bCs/>
          <w:sz w:val="28"/>
          <w:szCs w:val="28"/>
        </w:rPr>
      </w:pPr>
      <w:r w:rsidRPr="00DA7794">
        <w:rPr>
          <w:b/>
          <w:bCs/>
          <w:i/>
          <w:iCs/>
          <w:sz w:val="28"/>
          <w:szCs w:val="28"/>
          <w:lang w:val="uk-UA"/>
        </w:rPr>
        <w:t>Гра</w:t>
      </w:r>
      <w:r w:rsidRPr="00B17DF5"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b/>
          <w:bCs/>
          <w:sz w:val="28"/>
          <w:szCs w:val="28"/>
        </w:rPr>
        <w:t>«Так чи ні»</w:t>
      </w:r>
    </w:p>
    <w:p w:rsidR="003A5D56" w:rsidRPr="00B17DF5" w:rsidRDefault="003A5D56" w:rsidP="00B17DF5">
      <w:pPr>
        <w:pStyle w:val="ListParagraph"/>
        <w:ind w:left="284"/>
        <w:jc w:val="left"/>
        <w:rPr>
          <w:b/>
          <w:bCs/>
          <w:sz w:val="28"/>
          <w:szCs w:val="28"/>
        </w:rPr>
      </w:pPr>
      <w:r w:rsidRPr="004B4947">
        <w:rPr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9" o:spid="_x0000_i1025" type="#_x0000_t75" alt="http://image.slidesharecdn.com/1-140120140143-phpapp01/95/-4-638.jpg?cb=1390248192" style="width:464.25pt;height:348.75pt;visibility:visible">
            <v:imagedata r:id="rId7" o:title=""/>
          </v:shape>
        </w:pict>
      </w:r>
    </w:p>
    <w:p w:rsidR="003A5D56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Default="003A5D56" w:rsidP="00B17DF5">
      <w:pPr>
        <w:rPr>
          <w:b/>
          <w:bCs/>
          <w:sz w:val="28"/>
          <w:szCs w:val="28"/>
          <w:lang w:eastAsia="ru-RU"/>
        </w:rPr>
      </w:pPr>
      <w:r w:rsidRPr="00BD0777">
        <w:rPr>
          <w:b/>
          <w:bCs/>
          <w:sz w:val="28"/>
          <w:szCs w:val="28"/>
          <w:lang w:eastAsia="ru-RU"/>
        </w:rPr>
        <w:t>ІV</w:t>
      </w:r>
      <w:r w:rsidRPr="00BD0777">
        <w:rPr>
          <w:b/>
          <w:bCs/>
          <w:sz w:val="28"/>
          <w:szCs w:val="28"/>
          <w:lang w:val="uk-UA" w:eastAsia="ru-RU"/>
        </w:rPr>
        <w:t>.</w:t>
      </w:r>
      <w:r>
        <w:rPr>
          <w:b/>
          <w:bCs/>
          <w:sz w:val="28"/>
          <w:szCs w:val="28"/>
          <w:lang w:val="uk-UA" w:eastAsia="ru-RU"/>
        </w:rPr>
        <w:t xml:space="preserve"> </w:t>
      </w:r>
      <w:r w:rsidRPr="00BD0777">
        <w:rPr>
          <w:b/>
          <w:bCs/>
          <w:sz w:val="28"/>
          <w:szCs w:val="28"/>
          <w:lang w:val="uk-UA" w:eastAsia="ru-RU"/>
        </w:rPr>
        <w:t>А</w:t>
      </w:r>
      <w:r w:rsidRPr="00BD0777">
        <w:rPr>
          <w:b/>
          <w:bCs/>
          <w:sz w:val="28"/>
          <w:szCs w:val="28"/>
          <w:lang w:eastAsia="ru-RU"/>
        </w:rPr>
        <w:t>ктуалізація опорних знань у</w:t>
      </w:r>
      <w:r>
        <w:rPr>
          <w:b/>
          <w:bCs/>
          <w:sz w:val="28"/>
          <w:szCs w:val="28"/>
          <w:lang w:eastAsia="ru-RU"/>
        </w:rPr>
        <w:t xml:space="preserve">чнів. 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 w:rsidRPr="00DA7794">
        <w:rPr>
          <w:b/>
          <w:bCs/>
          <w:i/>
          <w:iCs/>
          <w:sz w:val="28"/>
          <w:szCs w:val="28"/>
          <w:lang w:val="uk-UA"/>
        </w:rPr>
        <w:t>Метод</w:t>
      </w:r>
      <w:r w:rsidRPr="00B17DF5">
        <w:rPr>
          <w:b/>
          <w:bCs/>
          <w:sz w:val="28"/>
          <w:szCs w:val="28"/>
          <w:lang w:val="uk-UA"/>
        </w:rPr>
        <w:t xml:space="preserve"> «Прес»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Які зміни відбуваються в неживій природі навесні?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-  Чи впливають ці зміни на живу природу?</w:t>
      </w:r>
    </w:p>
    <w:p w:rsidR="003A5D56" w:rsidRPr="00DA7794" w:rsidRDefault="003A5D56" w:rsidP="00B17DF5">
      <w:pPr>
        <w:rPr>
          <w:i/>
          <w:iCs/>
          <w:sz w:val="28"/>
          <w:szCs w:val="28"/>
          <w:lang w:val="uk-UA"/>
        </w:rPr>
      </w:pPr>
      <w:r w:rsidRPr="00DA7794">
        <w:rPr>
          <w:i/>
          <w:iCs/>
          <w:sz w:val="28"/>
          <w:szCs w:val="28"/>
          <w:lang w:val="uk-UA"/>
        </w:rPr>
        <w:t>Учні міркують за схемою:</w:t>
      </w:r>
    </w:p>
    <w:p w:rsidR="003A5D56" w:rsidRPr="00DA7794" w:rsidRDefault="003A5D56" w:rsidP="00B17DF5">
      <w:pPr>
        <w:rPr>
          <w:i/>
          <w:iCs/>
          <w:sz w:val="28"/>
          <w:szCs w:val="28"/>
          <w:lang w:val="uk-UA"/>
        </w:rPr>
      </w:pPr>
      <w:r w:rsidRPr="00DA7794">
        <w:rPr>
          <w:i/>
          <w:iCs/>
          <w:sz w:val="28"/>
          <w:szCs w:val="28"/>
          <w:lang w:val="uk-UA"/>
        </w:rPr>
        <w:t xml:space="preserve"> «Я вважаю…»</w:t>
      </w:r>
    </w:p>
    <w:p w:rsidR="003A5D56" w:rsidRPr="00DA7794" w:rsidRDefault="003A5D56" w:rsidP="00B17DF5">
      <w:pPr>
        <w:rPr>
          <w:i/>
          <w:iCs/>
          <w:sz w:val="28"/>
          <w:szCs w:val="28"/>
          <w:lang w:val="uk-UA"/>
        </w:rPr>
      </w:pPr>
      <w:r w:rsidRPr="00DA7794">
        <w:rPr>
          <w:i/>
          <w:iCs/>
          <w:sz w:val="28"/>
          <w:szCs w:val="28"/>
          <w:lang w:val="uk-UA"/>
        </w:rPr>
        <w:t>«Тому що…»</w:t>
      </w:r>
    </w:p>
    <w:p w:rsidR="003A5D56" w:rsidRPr="00DA7794" w:rsidRDefault="003A5D56" w:rsidP="00B17DF5">
      <w:pPr>
        <w:rPr>
          <w:i/>
          <w:iCs/>
          <w:sz w:val="28"/>
          <w:szCs w:val="28"/>
          <w:lang w:val="uk-UA"/>
        </w:rPr>
      </w:pPr>
      <w:r w:rsidRPr="00DA7794">
        <w:rPr>
          <w:i/>
          <w:iCs/>
          <w:sz w:val="28"/>
          <w:szCs w:val="28"/>
          <w:lang w:val="uk-UA"/>
        </w:rPr>
        <w:t xml:space="preserve"> «Наприклад…»</w:t>
      </w:r>
    </w:p>
    <w:p w:rsidR="003A5D56" w:rsidRPr="00DA7794" w:rsidRDefault="003A5D56" w:rsidP="00B17DF5">
      <w:pPr>
        <w:rPr>
          <w:i/>
          <w:iCs/>
          <w:sz w:val="28"/>
          <w:szCs w:val="28"/>
          <w:lang w:val="uk-UA"/>
        </w:rPr>
      </w:pPr>
      <w:r w:rsidRPr="00DA7794">
        <w:rPr>
          <w:i/>
          <w:iCs/>
          <w:sz w:val="28"/>
          <w:szCs w:val="28"/>
          <w:lang w:val="uk-UA"/>
        </w:rPr>
        <w:t xml:space="preserve"> «Отже…»</w:t>
      </w:r>
    </w:p>
    <w:p w:rsidR="003A5D56" w:rsidRDefault="003A5D56" w:rsidP="00B17DF5">
      <w:pPr>
        <w:tabs>
          <w:tab w:val="left" w:pos="5970"/>
        </w:tabs>
        <w:rPr>
          <w:b/>
          <w:bCs/>
          <w:sz w:val="28"/>
          <w:szCs w:val="28"/>
          <w:lang w:val="uk-UA"/>
        </w:rPr>
      </w:pPr>
    </w:p>
    <w:p w:rsidR="003A5D56" w:rsidRPr="00564C35" w:rsidRDefault="003A5D56" w:rsidP="00B17DF5">
      <w:pPr>
        <w:tabs>
          <w:tab w:val="left" w:pos="5970"/>
        </w:tabs>
        <w:rPr>
          <w:b/>
          <w:bCs/>
          <w:i/>
          <w:iCs/>
          <w:sz w:val="28"/>
          <w:szCs w:val="28"/>
          <w:lang w:val="uk-UA"/>
        </w:rPr>
      </w:pPr>
      <w:r w:rsidRPr="00564C35">
        <w:rPr>
          <w:b/>
          <w:bCs/>
          <w:i/>
          <w:iCs/>
          <w:sz w:val="28"/>
          <w:szCs w:val="28"/>
          <w:lang w:val="uk-UA"/>
        </w:rPr>
        <w:t>Загадка</w:t>
      </w:r>
      <w:r w:rsidRPr="00564C35">
        <w:rPr>
          <w:b/>
          <w:bCs/>
          <w:i/>
          <w:iCs/>
          <w:sz w:val="28"/>
          <w:szCs w:val="28"/>
          <w:lang w:val="uk-UA"/>
        </w:rPr>
        <w:tab/>
      </w:r>
    </w:p>
    <w:p w:rsidR="003A5D56" w:rsidRPr="00564C35" w:rsidRDefault="003A5D56" w:rsidP="00337266">
      <w:pPr>
        <w:jc w:val="both"/>
        <w:rPr>
          <w:i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Відгадайте загадку: «Росте, диха</w:t>
      </w:r>
      <w:r>
        <w:rPr>
          <w:sz w:val="28"/>
          <w:szCs w:val="28"/>
          <w:lang w:val="uk-UA"/>
        </w:rPr>
        <w:t xml:space="preserve">є, живиться, а ходити не може». </w:t>
      </w:r>
      <w:r w:rsidRPr="00564C35">
        <w:rPr>
          <w:i/>
          <w:iCs/>
          <w:sz w:val="28"/>
          <w:szCs w:val="28"/>
          <w:lang w:val="uk-UA"/>
        </w:rPr>
        <w:t>(Рослина</w:t>
      </w:r>
      <w:r>
        <w:rPr>
          <w:i/>
          <w:iCs/>
          <w:sz w:val="28"/>
          <w:szCs w:val="28"/>
          <w:lang w:val="uk-UA"/>
        </w:rPr>
        <w:t>.</w:t>
      </w:r>
      <w:r w:rsidRPr="00564C35">
        <w:rPr>
          <w:i/>
          <w:iCs/>
          <w:sz w:val="28"/>
          <w:szCs w:val="28"/>
          <w:lang w:val="uk-UA"/>
        </w:rPr>
        <w:t>)</w:t>
      </w:r>
    </w:p>
    <w:p w:rsidR="003A5D56" w:rsidRDefault="003A5D56" w:rsidP="00337266">
      <w:pPr>
        <w:jc w:val="both"/>
        <w:rPr>
          <w:b/>
          <w:bCs/>
          <w:sz w:val="28"/>
          <w:szCs w:val="28"/>
          <w:lang w:val="uk-UA"/>
        </w:rPr>
      </w:pPr>
    </w:p>
    <w:p w:rsidR="003A5D56" w:rsidRPr="00B17DF5" w:rsidRDefault="003A5D56" w:rsidP="00337266">
      <w:pPr>
        <w:jc w:val="both"/>
        <w:rPr>
          <w:b/>
          <w:bCs/>
          <w:sz w:val="28"/>
          <w:szCs w:val="28"/>
          <w:lang w:val="uk-UA"/>
        </w:rPr>
      </w:pPr>
      <w:r w:rsidRPr="00564C35">
        <w:rPr>
          <w:b/>
          <w:bCs/>
          <w:i/>
          <w:iCs/>
          <w:sz w:val="28"/>
          <w:szCs w:val="28"/>
          <w:lang w:val="uk-UA"/>
        </w:rPr>
        <w:t>Інтерактивна вправа</w:t>
      </w:r>
      <w:r w:rsidRPr="00B17DF5">
        <w:rPr>
          <w:b/>
          <w:bCs/>
          <w:sz w:val="28"/>
          <w:szCs w:val="28"/>
          <w:lang w:val="uk-UA"/>
        </w:rPr>
        <w:t xml:space="preserve"> «</w:t>
      </w:r>
      <w:r>
        <w:rPr>
          <w:b/>
          <w:bCs/>
          <w:sz w:val="28"/>
          <w:szCs w:val="28"/>
          <w:lang w:val="uk-UA"/>
        </w:rPr>
        <w:t>Ґ</w:t>
      </w:r>
      <w:r w:rsidRPr="00B17DF5">
        <w:rPr>
          <w:b/>
          <w:bCs/>
          <w:sz w:val="28"/>
          <w:szCs w:val="28"/>
          <w:lang w:val="uk-UA"/>
        </w:rPr>
        <w:t>ронування»</w:t>
      </w:r>
    </w:p>
    <w:p w:rsidR="003A5D56" w:rsidRPr="00B17DF5" w:rsidRDefault="003A5D56" w:rsidP="00337266">
      <w:pPr>
        <w:tabs>
          <w:tab w:val="left" w:pos="5625"/>
        </w:tabs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Що ви знаєте про рослини?</w:t>
      </w:r>
      <w:r w:rsidRPr="00B17DF5">
        <w:rPr>
          <w:sz w:val="28"/>
          <w:szCs w:val="28"/>
          <w:lang w:val="uk-UA"/>
        </w:rPr>
        <w:tab/>
      </w:r>
    </w:p>
    <w:p w:rsidR="003A5D56" w:rsidRPr="00564C35" w:rsidRDefault="003A5D56" w:rsidP="00337266">
      <w:pPr>
        <w:jc w:val="both"/>
        <w:rPr>
          <w:i/>
          <w:iCs/>
          <w:sz w:val="28"/>
          <w:szCs w:val="28"/>
          <w:lang w:val="uk-UA"/>
        </w:rPr>
      </w:pPr>
      <w:r w:rsidRPr="00564C35">
        <w:rPr>
          <w:i/>
          <w:iCs/>
          <w:sz w:val="28"/>
          <w:szCs w:val="28"/>
          <w:lang w:val="uk-UA"/>
        </w:rPr>
        <w:t>(Учитель на дошці записує слово «Рослини» та проводить від нього стрілки до слів, що називають учні: культурні, дикорослі, декоративні; дерева, кущі, трав’янисті; хвойні, листяні; багаторічні, дворічні тощо.)</w:t>
      </w:r>
    </w:p>
    <w:p w:rsidR="003A5D56" w:rsidRDefault="003A5D56" w:rsidP="00337266">
      <w:pPr>
        <w:jc w:val="both"/>
        <w:rPr>
          <w:i/>
          <w:iCs/>
          <w:sz w:val="28"/>
          <w:szCs w:val="28"/>
          <w:lang w:val="uk-UA"/>
        </w:rPr>
      </w:pPr>
    </w:p>
    <w:p w:rsidR="003A5D56" w:rsidRPr="00564C35" w:rsidRDefault="003A5D56" w:rsidP="00B17DF5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V. </w:t>
      </w:r>
      <w:r w:rsidRPr="00564C35">
        <w:rPr>
          <w:b/>
          <w:bCs/>
          <w:sz w:val="28"/>
          <w:szCs w:val="28"/>
          <w:lang w:val="uk-UA"/>
        </w:rPr>
        <w:t>Мотивація навчальної діяльності</w:t>
      </w:r>
    </w:p>
    <w:p w:rsidR="003A5D56" w:rsidRPr="00564C3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564C35">
        <w:rPr>
          <w:b/>
          <w:bCs/>
          <w:i/>
          <w:iCs/>
          <w:sz w:val="28"/>
          <w:szCs w:val="28"/>
          <w:lang w:val="uk-UA"/>
        </w:rPr>
        <w:t>Поетична хвилинка</w:t>
      </w:r>
    </w:p>
    <w:p w:rsidR="003A5D56" w:rsidRPr="00564C35" w:rsidRDefault="003A5D56" w:rsidP="00B17DF5">
      <w:pPr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564C35">
        <w:rPr>
          <w:sz w:val="28"/>
          <w:szCs w:val="28"/>
        </w:rPr>
        <w:t>Послухайте вірш</w:t>
      </w:r>
      <w:r>
        <w:rPr>
          <w:sz w:val="28"/>
          <w:szCs w:val="28"/>
        </w:rPr>
        <w:t xml:space="preserve">. </w:t>
      </w:r>
      <w:r w:rsidRPr="00564C35">
        <w:rPr>
          <w:sz w:val="28"/>
          <w:szCs w:val="28"/>
          <w:shd w:val="clear" w:color="auto" w:fill="FFFFFF"/>
        </w:rPr>
        <w:t>Н</w:t>
      </w:r>
      <w:r w:rsidRPr="00564C35">
        <w:rPr>
          <w:sz w:val="28"/>
          <w:szCs w:val="28"/>
        </w:rPr>
        <w:t>азвіть ознаки весни в живій та неживій природі, про які ви дізналися з вірша.</w:t>
      </w:r>
    </w:p>
    <w:p w:rsidR="003A5D56" w:rsidRPr="00B17DF5" w:rsidRDefault="003A5D56" w:rsidP="00B17DF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B17DF5">
        <w:rPr>
          <w:rStyle w:val="Strong"/>
          <w:sz w:val="28"/>
          <w:szCs w:val="28"/>
          <w:lang w:val="uk-UA"/>
        </w:rPr>
        <w:t>Не зривайте первоцвіти</w:t>
      </w:r>
    </w:p>
    <w:p w:rsidR="003A5D56" w:rsidRPr="00B17DF5" w:rsidRDefault="003A5D56" w:rsidP="00B17DF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Тане сніг, весна, відлига…</w:t>
      </w:r>
      <w:r w:rsidRPr="00B17DF5">
        <w:rPr>
          <w:sz w:val="28"/>
          <w:szCs w:val="28"/>
          <w:lang w:val="uk-UA"/>
        </w:rPr>
        <w:br/>
        <w:t>Рушила по річці крига.</w:t>
      </w:r>
      <w:r w:rsidRPr="00B17DF5">
        <w:rPr>
          <w:sz w:val="28"/>
          <w:szCs w:val="28"/>
          <w:lang w:val="uk-UA"/>
        </w:rPr>
        <w:br/>
        <w:t>Сонце світить, пригріває</w:t>
      </w:r>
      <w:r w:rsidRPr="00B17DF5">
        <w:rPr>
          <w:sz w:val="28"/>
          <w:szCs w:val="28"/>
          <w:lang w:val="uk-UA"/>
        </w:rPr>
        <w:br/>
        <w:t>Йде тепло, зима тікає.</w:t>
      </w:r>
    </w:p>
    <w:p w:rsidR="003A5D56" w:rsidRPr="00B17DF5" w:rsidRDefault="003A5D56" w:rsidP="00B17DF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noProof/>
        </w:rPr>
        <w:pict>
          <v:shape id="Рисунок 79" o:spid="_x0000_s1026" type="#_x0000_t75" alt="http://levko.info/wp-content/uploads/2012/07/konvaliya-300x291.jpg" style="position:absolute;margin-left:306.6pt;margin-top:1.05pt;width:174.75pt;height:169.5pt;z-index:-251663360;visibility:visible" wrapcoords="-93 0 -93 21504 21600 21504 21600 0 -93 0">
            <v:imagedata r:id="rId8" r:href="rId9"/>
            <w10:wrap type="tight"/>
          </v:shape>
        </w:pict>
      </w:r>
      <w:r w:rsidRPr="00B17DF5">
        <w:rPr>
          <w:sz w:val="28"/>
          <w:szCs w:val="28"/>
          <w:lang w:val="uk-UA"/>
        </w:rPr>
        <w:t>В лісі сніг іще лишився,</w:t>
      </w:r>
      <w:r w:rsidRPr="00B17DF5">
        <w:rPr>
          <w:sz w:val="28"/>
          <w:szCs w:val="28"/>
          <w:lang w:val="uk-UA"/>
        </w:rPr>
        <w:br/>
        <w:t>Під деревами укрився,</w:t>
      </w:r>
      <w:r w:rsidRPr="00B17DF5">
        <w:rPr>
          <w:sz w:val="28"/>
          <w:szCs w:val="28"/>
          <w:lang w:val="uk-UA"/>
        </w:rPr>
        <w:br/>
        <w:t>Сніг від сонечка сховався,</w:t>
      </w:r>
      <w:r w:rsidRPr="00B17DF5">
        <w:rPr>
          <w:sz w:val="28"/>
          <w:szCs w:val="28"/>
          <w:lang w:val="uk-UA"/>
        </w:rPr>
        <w:br/>
        <w:t>Теплих променів злякався.</w:t>
      </w:r>
    </w:p>
    <w:p w:rsidR="003A5D56" w:rsidRPr="00B17DF5" w:rsidRDefault="003A5D56" w:rsidP="00B17DF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Та з під снігу – справжнє диво:</w:t>
      </w:r>
      <w:r w:rsidRPr="00B17DF5">
        <w:rPr>
          <w:sz w:val="28"/>
          <w:szCs w:val="28"/>
          <w:lang w:val="uk-UA"/>
        </w:rPr>
        <w:br/>
        <w:t>Первісток весни сміливий</w:t>
      </w:r>
      <w:r w:rsidRPr="00B17DF5">
        <w:rPr>
          <w:sz w:val="28"/>
          <w:szCs w:val="28"/>
          <w:lang w:val="uk-UA"/>
        </w:rPr>
        <w:br/>
        <w:t>Показав чоло тендітне,</w:t>
      </w:r>
      <w:r w:rsidRPr="00B17DF5">
        <w:rPr>
          <w:sz w:val="28"/>
          <w:szCs w:val="28"/>
          <w:lang w:val="uk-UA"/>
        </w:rPr>
        <w:br/>
        <w:t>Пелюсткове і привітне.</w:t>
      </w:r>
    </w:p>
    <w:p w:rsidR="003A5D56" w:rsidRPr="00B17DF5" w:rsidRDefault="003A5D56" w:rsidP="00B17DF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То підсніжник, первоцвіт,</w:t>
      </w:r>
      <w:r w:rsidRPr="00B17DF5">
        <w:rPr>
          <w:sz w:val="28"/>
          <w:szCs w:val="28"/>
          <w:lang w:val="uk-UA"/>
        </w:rPr>
        <w:br/>
        <w:t>Сніг долаючи і лід,</w:t>
      </w:r>
      <w:r w:rsidRPr="00B17DF5">
        <w:rPr>
          <w:sz w:val="28"/>
          <w:szCs w:val="28"/>
          <w:lang w:val="uk-UA"/>
        </w:rPr>
        <w:br/>
        <w:t>Прагне з сонцем привітатись</w:t>
      </w:r>
      <w:r w:rsidRPr="00B17DF5">
        <w:rPr>
          <w:sz w:val="28"/>
          <w:szCs w:val="28"/>
          <w:lang w:val="uk-UA"/>
        </w:rPr>
        <w:br/>
        <w:t>І з весною обійнятись.</w:t>
      </w:r>
    </w:p>
    <w:p w:rsidR="003A5D56" w:rsidRDefault="003A5D56" w:rsidP="00B17DF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Не зривайте первоцвіти,</w:t>
      </w:r>
      <w:r w:rsidRPr="00B17DF5">
        <w:rPr>
          <w:sz w:val="28"/>
          <w:szCs w:val="28"/>
          <w:lang w:val="uk-UA"/>
        </w:rPr>
        <w:br/>
        <w:t>Помилуйтеся на квіти.</w:t>
      </w:r>
      <w:r w:rsidRPr="00B17DF5">
        <w:rPr>
          <w:sz w:val="28"/>
          <w:szCs w:val="28"/>
          <w:lang w:val="uk-UA"/>
        </w:rPr>
        <w:br/>
        <w:t>Той, хто робить з них букети</w:t>
      </w:r>
      <w:r w:rsidRPr="00B17DF5">
        <w:rPr>
          <w:sz w:val="28"/>
          <w:szCs w:val="28"/>
          <w:lang w:val="uk-UA"/>
        </w:rPr>
        <w:br/>
        <w:t>Знищує життя Планети.</w:t>
      </w:r>
    </w:p>
    <w:p w:rsidR="003A5D56" w:rsidRPr="00B17DF5" w:rsidRDefault="003A5D56" w:rsidP="00B17DF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Наталія Козленко</w:t>
      </w:r>
    </w:p>
    <w:p w:rsidR="003A5D56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 xml:space="preserve">Сьогодні ми розглянемо, як пробуджуються від зимового сну рослини. Дізнаємося, які рослини перші її зустрічають, коли зацвітають </w:t>
      </w:r>
      <w:r>
        <w:rPr>
          <w:sz w:val="28"/>
          <w:szCs w:val="28"/>
          <w:lang w:val="uk-UA"/>
        </w:rPr>
        <w:t>п</w:t>
      </w:r>
      <w:r w:rsidRPr="00B17DF5">
        <w:rPr>
          <w:sz w:val="28"/>
          <w:szCs w:val="28"/>
          <w:lang w:val="uk-UA"/>
        </w:rPr>
        <w:t>лодові  дерева та чи є рослини, які цвітуть, коли листоч</w:t>
      </w:r>
      <w:r>
        <w:rPr>
          <w:sz w:val="28"/>
          <w:szCs w:val="28"/>
          <w:lang w:val="uk-UA"/>
        </w:rPr>
        <w:t>ки ще не роз</w:t>
      </w:r>
      <w:r w:rsidRPr="00B17DF5">
        <w:rPr>
          <w:sz w:val="28"/>
          <w:szCs w:val="28"/>
          <w:lang w:val="uk-UA"/>
        </w:rPr>
        <w:t>пустилися.</w:t>
      </w:r>
    </w:p>
    <w:p w:rsidR="003A5D56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564C35" w:rsidRDefault="003A5D56" w:rsidP="00B17DF5">
      <w:pPr>
        <w:rPr>
          <w:b/>
          <w:bCs/>
          <w:sz w:val="28"/>
          <w:szCs w:val="28"/>
          <w:lang w:val="uk-UA"/>
        </w:rPr>
      </w:pPr>
      <w:r w:rsidRPr="00564C35">
        <w:rPr>
          <w:b/>
          <w:bCs/>
          <w:sz w:val="28"/>
          <w:szCs w:val="28"/>
          <w:lang w:val="uk-UA"/>
        </w:rPr>
        <w:t>V</w:t>
      </w:r>
      <w:r>
        <w:rPr>
          <w:b/>
          <w:bCs/>
          <w:sz w:val="28"/>
          <w:szCs w:val="28"/>
          <w:lang w:val="uk-UA"/>
        </w:rPr>
        <w:t>І</w:t>
      </w:r>
      <w:r w:rsidRPr="00564C35">
        <w:rPr>
          <w:b/>
          <w:bCs/>
          <w:sz w:val="28"/>
          <w:szCs w:val="28"/>
          <w:lang w:val="uk-UA"/>
        </w:rPr>
        <w:t>. Сприйняття та осмислення нового матеріалу</w:t>
      </w:r>
    </w:p>
    <w:p w:rsidR="003A5D56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564C35">
        <w:rPr>
          <w:b/>
          <w:bCs/>
          <w:i/>
          <w:iCs/>
          <w:sz w:val="28"/>
          <w:szCs w:val="28"/>
          <w:lang w:val="uk-UA"/>
        </w:rPr>
        <w:t>Розповідь учителя</w:t>
      </w:r>
    </w:p>
    <w:p w:rsidR="003A5D56" w:rsidRPr="006B30EB" w:rsidRDefault="003A5D56" w:rsidP="00337266">
      <w:pPr>
        <w:jc w:val="both"/>
        <w:rPr>
          <w:i/>
          <w:iCs/>
          <w:sz w:val="28"/>
          <w:szCs w:val="28"/>
          <w:lang w:val="uk-UA"/>
        </w:rPr>
      </w:pPr>
      <w:r w:rsidRPr="006B30EB">
        <w:rPr>
          <w:i/>
          <w:iCs/>
          <w:sz w:val="28"/>
          <w:szCs w:val="28"/>
          <w:lang w:val="uk-UA"/>
        </w:rPr>
        <w:t>(Учитель супроводжує розповідь відповідними зображеннями.)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 xml:space="preserve">Пробудження рослин відбувається, коли середня температура за 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добу стає більшою за +5 °С. Починається сокорух. Ми можемо помітити 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пробудження дерев та кущів за виглядом бруньок. У деяких дерев навіть 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змінюється колір кор</w:t>
      </w:r>
      <w:r>
        <w:rPr>
          <w:sz w:val="28"/>
          <w:szCs w:val="28"/>
          <w:lang w:val="uk-UA"/>
        </w:rPr>
        <w:t>и. Найпростіше виявити рух соку</w:t>
      </w:r>
      <w:r w:rsidRPr="00B17DF5">
        <w:rPr>
          <w:sz w:val="28"/>
          <w:szCs w:val="28"/>
          <w:lang w:val="uk-UA"/>
        </w:rPr>
        <w:t xml:space="preserve"> у  берези та клена. Триває він майже місяць. За цей час рослини перекачують сотні літрів води, яка розчиняє поживні речовини й  доносить їх до кожної бруньки.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Pr="00B17DF5">
        <w:rPr>
          <w:sz w:val="28"/>
          <w:szCs w:val="28"/>
          <w:lang w:val="uk-UA"/>
        </w:rPr>
        <w:t xml:space="preserve">Коли починається сокорух у дерев і кущів, настає пора цвітіння 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багаторічних трав’янистих рослин.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Вони відкривають весну квітів ще тоді, коли де-не-де лежить сніг.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Яка ж рослина відважується зацвісти першою?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B17DF5">
        <w:rPr>
          <w:sz w:val="28"/>
          <w:szCs w:val="28"/>
          <w:lang w:val="uk-UA"/>
        </w:rPr>
        <w:t>На пагорбах, у ярах, по берегах річок з’являються золоті сонечка квіток мати-й-мачухи. Її велике лапате листя з’явиться влітку.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17DF5">
        <w:rPr>
          <w:sz w:val="28"/>
          <w:szCs w:val="28"/>
          <w:lang w:val="uk-UA"/>
        </w:rPr>
        <w:t>Серед снігу, якого в лісі ще багато, виглядають сніжно-білі під</w:t>
      </w:r>
      <w:r>
        <w:rPr>
          <w:sz w:val="28"/>
          <w:szCs w:val="28"/>
          <w:lang w:val="uk-UA"/>
        </w:rPr>
        <w:t xml:space="preserve">сніжники. </w:t>
      </w:r>
      <w:r w:rsidRPr="00B17DF5">
        <w:rPr>
          <w:sz w:val="28"/>
          <w:szCs w:val="28"/>
          <w:lang w:val="uk-UA"/>
        </w:rPr>
        <w:t xml:space="preserve">Через деякий час після цвітіння підсніжників у лісах проростає </w:t>
      </w:r>
      <w:r>
        <w:rPr>
          <w:sz w:val="28"/>
          <w:szCs w:val="28"/>
          <w:lang w:val="uk-UA"/>
        </w:rPr>
        <w:t>ніжно-блакитний пролісок</w:t>
      </w:r>
      <w:r w:rsidRPr="00B17DF5">
        <w:rPr>
          <w:sz w:val="28"/>
          <w:szCs w:val="28"/>
          <w:lang w:val="uk-UA"/>
        </w:rPr>
        <w:t xml:space="preserve"> — справжня окраса лісу.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17DF5">
        <w:rPr>
          <w:sz w:val="28"/>
          <w:szCs w:val="28"/>
          <w:lang w:val="uk-UA"/>
        </w:rPr>
        <w:t>У</w:t>
      </w:r>
      <w:r w:rsidRPr="00B17DF5">
        <w:rPr>
          <w:b/>
          <w:bCs/>
          <w:sz w:val="28"/>
          <w:szCs w:val="28"/>
          <w:lang w:val="uk-UA"/>
        </w:rPr>
        <w:t xml:space="preserve"> </w:t>
      </w:r>
      <w:r w:rsidRPr="006B30EB">
        <w:rPr>
          <w:sz w:val="28"/>
          <w:szCs w:val="28"/>
          <w:lang w:val="uk-UA"/>
        </w:rPr>
        <w:t xml:space="preserve">березні </w:t>
      </w:r>
      <w:r w:rsidRPr="00B17DF5">
        <w:rPr>
          <w:sz w:val="28"/>
          <w:szCs w:val="28"/>
          <w:lang w:val="uk-UA"/>
        </w:rPr>
        <w:t>з’являються з-під снігу великі квіти шафрану, або крокусу. Квітки забарвлені у фіолетовий, жовтий, білий кольори. Ця квітка розкривається тільки на сонці, приваблює комах яскравим кольором і приємним ароматом.</w:t>
      </w:r>
    </w:p>
    <w:p w:rsidR="003A5D56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17DF5">
        <w:rPr>
          <w:sz w:val="28"/>
          <w:szCs w:val="28"/>
          <w:lang w:val="uk-UA"/>
        </w:rPr>
        <w:t>Можна зустріти в наших лісах медунку. Цікаво, що рослина має квіточки одразу кількох кольорів: від рожевого до блакитного.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17DF5">
        <w:rPr>
          <w:sz w:val="28"/>
          <w:szCs w:val="28"/>
          <w:lang w:val="uk-UA"/>
        </w:rPr>
        <w:t xml:space="preserve">Багато дерев </w:t>
      </w:r>
      <w:r>
        <w:rPr>
          <w:sz w:val="28"/>
          <w:szCs w:val="28"/>
          <w:lang w:val="uk-UA"/>
        </w:rPr>
        <w:t xml:space="preserve">і кущів </w:t>
      </w:r>
      <w:r w:rsidRPr="00B17DF5">
        <w:rPr>
          <w:sz w:val="28"/>
          <w:szCs w:val="28"/>
          <w:lang w:val="uk-UA"/>
        </w:rPr>
        <w:t>також цвітуть ще до розпускання листя. Хто ж із них зацвітає першим?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Виявляється, усіх випередила ліщина. Вона починає цвісти наприкінці лютого. За нею поспішають вільха, осика, верба, береза.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Хвойні дерева зацвітають пізньої весни. Доказом їхнього цвітіння є жовтий пилок, який рясно вкриває землю під цими деревами.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Цікаво, що цвітіння ялини збігається з цвітінням черемхи. Сосна цвіте одночасно з горобиною.</w:t>
      </w:r>
    </w:p>
    <w:p w:rsidR="003A5D56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6B30EB">
        <w:rPr>
          <w:b/>
          <w:bCs/>
          <w:i/>
          <w:iCs/>
          <w:sz w:val="28"/>
          <w:szCs w:val="28"/>
          <w:lang w:val="uk-UA"/>
        </w:rPr>
        <w:t>Гра</w:t>
      </w:r>
      <w:r>
        <w:rPr>
          <w:b/>
          <w:bCs/>
          <w:sz w:val="28"/>
          <w:szCs w:val="28"/>
          <w:lang w:val="uk-UA"/>
        </w:rPr>
        <w:t xml:space="preserve"> «Впізнай весняну квітку»</w:t>
      </w:r>
    </w:p>
    <w:p w:rsidR="003A5D56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4B4947">
        <w:rPr>
          <w:noProof/>
          <w:sz w:val="28"/>
          <w:szCs w:val="28"/>
          <w:lang w:eastAsia="ru-RU"/>
        </w:rPr>
        <w:pict>
          <v:shape id="Рисунок 80" o:spid="_x0000_i1026" type="#_x0000_t75" alt="http://image.slidesharecdn.com/1-140120140143-phpapp01/95/-8-638.jpg?cb=1390248192" style="width:406.5pt;height:305.25pt;visibility:visible">
            <v:imagedata r:id="rId10" o:title=""/>
          </v:shape>
        </w:pict>
      </w: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4B4947">
        <w:rPr>
          <w:noProof/>
          <w:sz w:val="28"/>
          <w:szCs w:val="28"/>
          <w:lang w:eastAsia="ru-RU"/>
        </w:rPr>
        <w:pict>
          <v:shape id="Рисунок 81" o:spid="_x0000_i1027" type="#_x0000_t75" alt="http://image.slidesharecdn.com/1-140120140143-phpapp01/95/-9-638.jpg?cb=1390248192" style="width:450pt;height:337.5pt;visibility:visible">
            <v:imagedata r:id="rId11" o:title=""/>
          </v:shape>
        </w:pict>
      </w: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4B4947">
        <w:rPr>
          <w:noProof/>
          <w:sz w:val="28"/>
          <w:szCs w:val="28"/>
          <w:lang w:eastAsia="ru-RU"/>
        </w:rPr>
        <w:pict>
          <v:shape id="Рисунок 82" o:spid="_x0000_i1028" type="#_x0000_t75" alt="http://image.slidesharecdn.com/1-140120140143-phpapp01/95/-10-638.jpg?cb=1390248192" style="width:435.75pt;height:327pt;visibility:visible">
            <v:imagedata r:id="rId12" o:title=""/>
          </v:shape>
        </w:pict>
      </w: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4B4947">
        <w:rPr>
          <w:noProof/>
          <w:sz w:val="28"/>
          <w:szCs w:val="28"/>
          <w:lang w:eastAsia="ru-RU"/>
        </w:rPr>
        <w:pict>
          <v:shape id="Рисунок 83" o:spid="_x0000_i1029" type="#_x0000_t75" alt="http://image.slidesharecdn.com/1-140120140143-phpapp01/95/-11-638.jpg?cb=1390248192" style="width:402pt;height:301.5pt;visibility:visible">
            <v:imagedata r:id="rId13" o:title=""/>
          </v:shape>
        </w:pict>
      </w: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4B4947">
        <w:rPr>
          <w:noProof/>
          <w:sz w:val="28"/>
          <w:szCs w:val="28"/>
          <w:lang w:eastAsia="ru-RU"/>
        </w:rPr>
        <w:pict>
          <v:shape id="Рисунок 84" o:spid="_x0000_i1030" type="#_x0000_t75" alt="http://image.slidesharecdn.com/1-140120140143-phpapp01/95/-12-638.jpg?cb=1390248192" style="width:402pt;height:301.5pt;visibility:visible">
            <v:imagedata r:id="rId14" o:title=""/>
          </v:shape>
        </w:pic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6B30EB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6B30EB">
        <w:rPr>
          <w:b/>
          <w:bCs/>
          <w:i/>
          <w:iCs/>
          <w:sz w:val="28"/>
          <w:szCs w:val="28"/>
          <w:lang w:val="uk-UA"/>
        </w:rPr>
        <w:t>Робота з акровіршами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6B30EB">
        <w:rPr>
          <w:sz w:val="28"/>
          <w:szCs w:val="28"/>
          <w:lang w:val="uk-UA"/>
        </w:rPr>
        <w:t>Прочитайте акровірші. Назвіть і покажіть ці первоцвіти на фотографіях.</w:t>
      </w:r>
      <w:r w:rsidRPr="00B17DF5">
        <w:rPr>
          <w:b/>
          <w:bCs/>
          <w:i/>
          <w:iCs/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Цінна лікарська рослина, добрий медонос.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М</w:t>
      </w:r>
      <w:r w:rsidRPr="00B17DF5">
        <w:rPr>
          <w:sz w:val="28"/>
          <w:szCs w:val="28"/>
          <w:lang w:val="uk-UA"/>
        </w:rPr>
        <w:t>ало ще квітів солодких,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Е</w:t>
      </w:r>
      <w:r>
        <w:rPr>
          <w:b/>
          <w:bCs/>
          <w:sz w:val="28"/>
          <w:szCs w:val="28"/>
          <w:lang w:val="uk-UA"/>
        </w:rPr>
        <w:t>-</w:t>
      </w:r>
      <w:r w:rsidRPr="00B17DF5">
        <w:rPr>
          <w:sz w:val="28"/>
          <w:szCs w:val="28"/>
          <w:lang w:val="uk-UA"/>
        </w:rPr>
        <w:t>гей, бджоло, до мене линь!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Д</w:t>
      </w:r>
      <w:r w:rsidRPr="00B17DF5">
        <w:rPr>
          <w:sz w:val="28"/>
          <w:szCs w:val="28"/>
          <w:lang w:val="uk-UA"/>
        </w:rPr>
        <w:t>о моїх кольорових долоньок,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337266">
        <w:rPr>
          <w:b/>
          <w:bCs/>
          <w:sz w:val="28"/>
          <w:szCs w:val="28"/>
          <w:lang w:val="uk-UA"/>
        </w:rPr>
        <w:t>У</w:t>
      </w:r>
      <w:r w:rsidRPr="00B17DF5">
        <w:rPr>
          <w:sz w:val="28"/>
          <w:szCs w:val="28"/>
          <w:lang w:val="uk-UA"/>
        </w:rPr>
        <w:t xml:space="preserve"> бузкові обійми та синь.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Н</w:t>
      </w:r>
      <w:r w:rsidRPr="00B17DF5">
        <w:rPr>
          <w:sz w:val="28"/>
          <w:szCs w:val="28"/>
          <w:lang w:val="uk-UA"/>
        </w:rPr>
        <w:t>а початку цвітіння — рожева,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олір змінюю до блакиті.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 xml:space="preserve"> ім’я моє чистим медом обіцяє тебе зігріти.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Символ весни, занесений до Червоної книги України.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FD34CF">
        <w:rPr>
          <w:b/>
          <w:bCs/>
          <w:sz w:val="28"/>
          <w:szCs w:val="28"/>
          <w:lang w:val="uk-UA"/>
        </w:rPr>
        <w:t>П</w:t>
      </w:r>
      <w:r w:rsidRPr="00B17DF5">
        <w:rPr>
          <w:sz w:val="28"/>
          <w:szCs w:val="28"/>
          <w:lang w:val="uk-UA"/>
        </w:rPr>
        <w:t>опід снігом білим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І</w:t>
      </w:r>
      <w:r w:rsidRPr="00B17DF5">
        <w:rPr>
          <w:sz w:val="28"/>
          <w:szCs w:val="28"/>
          <w:lang w:val="uk-UA"/>
        </w:rPr>
        <w:t>з зимових надр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Д</w:t>
      </w:r>
      <w:r w:rsidRPr="00B17DF5">
        <w:rPr>
          <w:sz w:val="28"/>
          <w:szCs w:val="28"/>
          <w:lang w:val="uk-UA"/>
        </w:rPr>
        <w:t xml:space="preserve">остигла перлина —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С</w:t>
      </w:r>
      <w:r w:rsidRPr="00B17DF5">
        <w:rPr>
          <w:sz w:val="28"/>
          <w:szCs w:val="28"/>
          <w:lang w:val="uk-UA"/>
        </w:rPr>
        <w:t>онця перший дар.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Н</w:t>
      </w:r>
      <w:r w:rsidRPr="00B17DF5">
        <w:rPr>
          <w:sz w:val="28"/>
          <w:szCs w:val="28"/>
          <w:lang w:val="uk-UA"/>
        </w:rPr>
        <w:t>емов і холоду нема,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І</w:t>
      </w:r>
      <w:r w:rsidRPr="00B17DF5">
        <w:rPr>
          <w:sz w:val="28"/>
          <w:szCs w:val="28"/>
          <w:lang w:val="uk-UA"/>
        </w:rPr>
        <w:t xml:space="preserve"> не завадить зрости вільно.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Ж</w:t>
      </w:r>
      <w:r w:rsidRPr="00B17DF5">
        <w:rPr>
          <w:sz w:val="28"/>
          <w:szCs w:val="28"/>
          <w:lang w:val="uk-UA"/>
        </w:rPr>
        <w:t xml:space="preserve">иття покликало — весна! —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Н</w:t>
      </w:r>
      <w:r w:rsidRPr="00B17DF5">
        <w:rPr>
          <w:sz w:val="28"/>
          <w:szCs w:val="28"/>
          <w:lang w:val="uk-UA"/>
        </w:rPr>
        <w:t>е втримає земля в обіймах.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М</w:t>
      </w:r>
      <w:r w:rsidRPr="006B30EB">
        <w:rPr>
          <w:b/>
          <w:bCs/>
          <w:sz w:val="28"/>
          <w:szCs w:val="28"/>
          <w:lang w:val="uk-UA"/>
        </w:rPr>
        <w:t>И</w:t>
      </w:r>
      <w:r w:rsidRPr="00B17DF5">
        <w:rPr>
          <w:sz w:val="28"/>
          <w:szCs w:val="28"/>
          <w:lang w:val="uk-UA"/>
        </w:rPr>
        <w:t xml:space="preserve"> їх повинні боронити,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інець зими святкують квіти!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П</w:t>
      </w:r>
      <w:r w:rsidRPr="00B17DF5">
        <w:rPr>
          <w:sz w:val="28"/>
          <w:szCs w:val="28"/>
          <w:lang w:val="uk-UA"/>
        </w:rPr>
        <w:t>рокидаються галявини,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Р</w:t>
      </w:r>
      <w:r w:rsidRPr="00B17DF5">
        <w:rPr>
          <w:sz w:val="28"/>
          <w:szCs w:val="28"/>
          <w:lang w:val="uk-UA"/>
        </w:rPr>
        <w:t>озкривають ясно-сині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О</w:t>
      </w:r>
      <w:r w:rsidRPr="00B17DF5">
        <w:rPr>
          <w:sz w:val="28"/>
          <w:szCs w:val="28"/>
          <w:lang w:val="uk-UA"/>
        </w:rPr>
        <w:t>чі квіти, що ховаються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Л</w:t>
      </w:r>
      <w:r w:rsidRPr="00B17DF5">
        <w:rPr>
          <w:sz w:val="28"/>
          <w:szCs w:val="28"/>
          <w:lang w:val="uk-UA"/>
        </w:rPr>
        <w:t>ісом-пралісом донині.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І</w:t>
      </w:r>
      <w:r w:rsidRPr="00B17DF5">
        <w:rPr>
          <w:sz w:val="28"/>
          <w:szCs w:val="28"/>
          <w:lang w:val="uk-UA"/>
        </w:rPr>
        <w:t xml:space="preserve"> поцілити бажає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С</w:t>
      </w:r>
      <w:r w:rsidRPr="00B17DF5">
        <w:rPr>
          <w:sz w:val="28"/>
          <w:szCs w:val="28"/>
          <w:lang w:val="uk-UA"/>
        </w:rPr>
        <w:t>трілка крихітна у небо.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оли зустрінете — зважайте,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>ле кривдити не треба.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Найбільший серед інших видів рясту. Є місцевим рідкісним видом.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FD34CF">
        <w:rPr>
          <w:b/>
          <w:bCs/>
          <w:sz w:val="28"/>
          <w:szCs w:val="28"/>
          <w:lang w:val="uk-UA"/>
        </w:rPr>
        <w:t>Р</w:t>
      </w:r>
      <w:r w:rsidRPr="00B17DF5">
        <w:rPr>
          <w:sz w:val="28"/>
          <w:szCs w:val="28"/>
          <w:lang w:val="uk-UA"/>
        </w:rPr>
        <w:t xml:space="preserve">ясний бузковий дощик лив —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Я</w:t>
      </w:r>
      <w:r w:rsidRPr="00B17DF5">
        <w:rPr>
          <w:sz w:val="28"/>
          <w:szCs w:val="28"/>
          <w:lang w:val="uk-UA"/>
        </w:rPr>
        <w:t>ри забризкав і горби.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С</w:t>
      </w:r>
      <w:r w:rsidRPr="00B17DF5">
        <w:rPr>
          <w:sz w:val="28"/>
          <w:szCs w:val="28"/>
          <w:lang w:val="uk-UA"/>
        </w:rPr>
        <w:t>трокаті китиці та білі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Т</w:t>
      </w:r>
      <w:r w:rsidRPr="00B17DF5">
        <w:rPr>
          <w:sz w:val="28"/>
          <w:szCs w:val="28"/>
          <w:lang w:val="uk-UA"/>
        </w:rPr>
        <w:t>ам розстелили весні килим.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Харчова лікарська рослина, добрий медонос.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олишній час минув,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У</w:t>
      </w:r>
      <w:r w:rsidRPr="00B17DF5">
        <w:rPr>
          <w:sz w:val="28"/>
          <w:szCs w:val="28"/>
          <w:lang w:val="uk-UA"/>
        </w:rPr>
        <w:t xml:space="preserve"> мене — лише мить!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Л</w:t>
      </w:r>
      <w:r w:rsidRPr="00337266">
        <w:rPr>
          <w:b/>
          <w:bCs/>
          <w:sz w:val="28"/>
          <w:szCs w:val="28"/>
          <w:lang w:val="uk-UA"/>
        </w:rPr>
        <w:t>Ь</w:t>
      </w:r>
      <w:r w:rsidRPr="00B17DF5">
        <w:rPr>
          <w:sz w:val="28"/>
          <w:szCs w:val="28"/>
          <w:lang w:val="uk-UA"/>
        </w:rPr>
        <w:t>одової зими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Б</w:t>
      </w:r>
      <w:r w:rsidRPr="00B17DF5">
        <w:rPr>
          <w:sz w:val="28"/>
          <w:szCs w:val="28"/>
          <w:lang w:val="uk-UA"/>
        </w:rPr>
        <w:t>іліє згадка поряд.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>ж вітер і мені готує сивину,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Б</w:t>
      </w:r>
      <w:r w:rsidRPr="00B17DF5">
        <w:rPr>
          <w:sz w:val="28"/>
          <w:szCs w:val="28"/>
          <w:lang w:val="uk-UA"/>
        </w:rPr>
        <w:t>о сонце ще в мені,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>бо лиш його промінь…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Рідкісна лікарська рослина, що перебуває під охороною.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олиска із росою,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О</w:t>
      </w:r>
      <w:r w:rsidRPr="00B17DF5">
        <w:rPr>
          <w:sz w:val="28"/>
          <w:szCs w:val="28"/>
          <w:lang w:val="uk-UA"/>
        </w:rPr>
        <w:t>бгорнута листом.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Н</w:t>
      </w:r>
      <w:r w:rsidRPr="00B17DF5">
        <w:rPr>
          <w:sz w:val="28"/>
          <w:szCs w:val="28"/>
          <w:lang w:val="uk-UA"/>
        </w:rPr>
        <w:t>амисто дрібних перлів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В</w:t>
      </w:r>
      <w:r w:rsidRPr="00B17DF5">
        <w:rPr>
          <w:sz w:val="28"/>
          <w:szCs w:val="28"/>
          <w:lang w:val="uk-UA"/>
        </w:rPr>
        <w:t>иблискує рядком.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 xml:space="preserve"> як зійде сльозами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Л</w:t>
      </w:r>
      <w:r w:rsidRPr="00B17DF5">
        <w:rPr>
          <w:sz w:val="28"/>
          <w:szCs w:val="28"/>
          <w:lang w:val="uk-UA"/>
        </w:rPr>
        <w:t>ік давньої війни,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І</w:t>
      </w:r>
      <w:r w:rsidRPr="00B17DF5">
        <w:rPr>
          <w:sz w:val="28"/>
          <w:szCs w:val="28"/>
          <w:lang w:val="uk-UA"/>
        </w:rPr>
        <w:t>млистий ранок травня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Ї</w:t>
      </w:r>
      <w:r w:rsidRPr="00B17DF5">
        <w:rPr>
          <w:sz w:val="28"/>
          <w:szCs w:val="28"/>
          <w:lang w:val="uk-UA"/>
        </w:rPr>
        <w:t>ї оборони…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Народні назви: кінські копитця, підлісок.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Ф</w:t>
      </w:r>
      <w:r w:rsidRPr="00B17DF5">
        <w:rPr>
          <w:sz w:val="28"/>
          <w:szCs w:val="28"/>
          <w:lang w:val="uk-UA"/>
        </w:rPr>
        <w:t>іолетове диво — прокинулась спляча красуня!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 </w:t>
      </w:r>
      <w:r w:rsidRPr="000D6FF8">
        <w:rPr>
          <w:b/>
          <w:bCs/>
          <w:sz w:val="28"/>
          <w:szCs w:val="28"/>
          <w:lang w:val="uk-UA"/>
        </w:rPr>
        <w:t>І</w:t>
      </w:r>
      <w:r w:rsidRPr="00B17DF5">
        <w:rPr>
          <w:sz w:val="28"/>
          <w:szCs w:val="28"/>
          <w:lang w:val="uk-UA"/>
        </w:rPr>
        <w:t xml:space="preserve"> відкрила дороги для стукоту кінських копит.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 xml:space="preserve"> за нею давно її принц довгу зиму сумує,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Л</w:t>
      </w:r>
      <w:r w:rsidRPr="00B17DF5">
        <w:rPr>
          <w:sz w:val="28"/>
          <w:szCs w:val="28"/>
          <w:lang w:val="uk-UA"/>
        </w:rPr>
        <w:t>иш побачив красуню, і вмить закохався навік.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оролева весни! Чаша, повна натхнення та мрії,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 xml:space="preserve">ромат твоїх вуст сколихне навіть камінь до сліз…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0D6FF8" w:rsidRDefault="003A5D56" w:rsidP="00B17DF5">
      <w:pPr>
        <w:ind w:left="-540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0D6FF8">
        <w:rPr>
          <w:sz w:val="28"/>
          <w:szCs w:val="28"/>
        </w:rPr>
        <w:t xml:space="preserve">Розпізнайте серед зображених рослин ранньоквітучі трав’янисті рослини </w:t>
      </w:r>
      <w:r w:rsidRPr="000D6FF8">
        <w:rPr>
          <w:sz w:val="28"/>
          <w:szCs w:val="28"/>
          <w:lang w:val="uk-UA"/>
        </w:rPr>
        <w:t>та назвіть їх.</w:t>
      </w: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  <w:r>
        <w:rPr>
          <w:noProof/>
          <w:lang w:val="ru-RU" w:eastAsia="ru-RU"/>
        </w:rPr>
        <w:pict>
          <v:shape id="Рисунок 94" o:spid="_x0000_s1027" type="#_x0000_t75" alt="http://t0.gstatic.com/images?q=tbn:ANd9GcTt3uf3zCVpZLdpI2SpgHbccvBGSEYiyy7Ar4kWaVjo1VJtV3LE" style="position:absolute;left:0;text-align:left;margin-left:264.6pt;margin-top:10.5pt;width:252pt;height:185.4pt;z-index:-251660288;visibility:visible" wrapcoords="-64 0 -64 21513 21600 21513 21600 0 -64 0">
            <v:imagedata r:id="rId15" r:href="rId16"/>
            <w10:wrap type="tight"/>
          </v:shape>
        </w:pict>
      </w:r>
      <w:r>
        <w:rPr>
          <w:noProof/>
          <w:lang w:val="ru-RU" w:eastAsia="ru-RU"/>
        </w:rPr>
        <w:pict>
          <v:shape id="Рисунок 93" o:spid="_x0000_s1028" type="#_x0000_t75" alt="https://encrypted-tbn1.gstatic.com/images?q=tbn:and9gcr489os8w5erz9bkvbfbxor3trifzsns2mq7eox2qud8z5que19" style="position:absolute;left:0;text-align:left;margin-left:-5.4pt;margin-top:10.5pt;width:225pt;height:185.4pt;z-index:-251662336;visibility:visible" wrapcoords="-72 0 -72 21513 21600 21513 21600 0 -72 0">
            <v:imagedata r:id="rId17" r:href="rId18"/>
            <w10:wrap type="tight"/>
          </v:shape>
        </w:pict>
      </w: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  <w:r>
        <w:rPr>
          <w:noProof/>
          <w:lang w:val="ru-RU" w:eastAsia="ru-RU"/>
        </w:rPr>
        <w:pict>
          <v:shape id="Рисунок 92" o:spid="_x0000_s1029" type="#_x0000_t75" alt="http://young-teacher.com.ua/wp-content/uploads/2013/02/pervocvit1-300x268.jpg" style="position:absolute;left:0;text-align:left;margin-left:264.6pt;margin-top:1.15pt;width:243pt;height:182.05pt;z-index:-251661312;visibility:visible" wrapcoords="-67 0 -67 21511 21600 21511 21600 0 -67 0">
            <v:imagedata r:id="rId19" r:href="rId20"/>
            <w10:wrap type="tight"/>
          </v:shape>
        </w:pict>
      </w:r>
      <w:r>
        <w:rPr>
          <w:noProof/>
          <w:lang w:val="ru-RU" w:eastAsia="ru-RU"/>
        </w:rPr>
        <w:pict>
          <v:shape id="Рисунок 91" o:spid="_x0000_s1030" type="#_x0000_t75" alt="http://t3.gstatic.com/images?q=tbn:ANd9GcT41bsknn2kugSf_NvIZA1rzgTBywXIQSkdMODnGztV60GHhDh1" style="position:absolute;left:0;text-align:left;margin-left:-5.4pt;margin-top:1.15pt;width:225pt;height:180pt;z-index:-251658240;visibility:visible" wrapcoords="-72 0 -72 21510 21600 21510 21600 0 -72 0">
            <v:imagedata r:id="rId21" r:href="rId22"/>
            <w10:wrap type="tight"/>
          </v:shape>
        </w:pict>
      </w: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0"/>
        <w:jc w:val="left"/>
        <w:rPr>
          <w:b/>
          <w:bCs/>
          <w:i/>
          <w:iCs/>
          <w:sz w:val="28"/>
          <w:szCs w:val="28"/>
        </w:rPr>
      </w:pPr>
      <w:r>
        <w:rPr>
          <w:noProof/>
          <w:lang w:val="ru-RU" w:eastAsia="ru-RU"/>
        </w:rPr>
        <w:pict>
          <v:shape id="Рисунок 90" o:spid="_x0000_s1031" type="#_x0000_t75" alt="http://rpz.org.ua/images/stories/rpz/v-b8-anemona_dibrovna.jpg" style="position:absolute;margin-left:264.6pt;margin-top:14.95pt;width:243pt;height:181.85pt;z-index:-251657216;visibility:visible" wrapcoords="-67 0 -67 21511 21600 21511 21600 0 -67 0">
            <v:imagedata r:id="rId23" r:href="rId24"/>
            <w10:wrap type="tight"/>
          </v:shape>
        </w:pict>
      </w:r>
      <w:r>
        <w:rPr>
          <w:noProof/>
          <w:lang w:val="ru-RU" w:eastAsia="ru-RU"/>
        </w:rPr>
        <w:pict>
          <v:shape id="Рисунок 89" o:spid="_x0000_s1032" type="#_x0000_t75" alt="http://4.bp.blogspot.com/-yq4tktjq_eg/tf86xkgzcji/aaaaaaaaaoi/8wzi6ftdef8/s1600/35.jpg" style="position:absolute;margin-left:-5.4pt;margin-top:14.95pt;width:234pt;height:178.15pt;z-index:-251659264;visibility:visible" wrapcoords="-69 0 -69 21509 21600 21509 21600 0 -69 0">
            <v:imagedata r:id="rId25" r:href="rId26"/>
            <w10:wrap type="tight"/>
          </v:shape>
        </w:pict>
      </w:r>
    </w:p>
    <w:p w:rsidR="003A5D56" w:rsidRPr="00B17DF5" w:rsidRDefault="003A5D56" w:rsidP="00B17DF5">
      <w:pPr>
        <w:pStyle w:val="ListParagraph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ListParagraph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88" o:spid="_x0000_s1033" type="#_x0000_t75" alt="http://go1.imgsmail.ru/imgpreview?key=http%3A//mycoweb.ru/Submitted/AWP/Vialka_les_AWP_20120402.jpg&amp;mb=imgdb_preview_929" style="position:absolute;margin-left:3.6pt;margin-top:9.6pt;width:234pt;height:189pt;z-index:-251656192;visibility:visible" wrapcoords="-69 0 -69 21514 21600 21514 21600 0 -69 0">
            <v:imagedata r:id="rId27" r:href="rId28"/>
            <w10:wrap type="tight"/>
          </v:shape>
        </w:pict>
      </w:r>
      <w:r>
        <w:rPr>
          <w:noProof/>
          <w:lang w:eastAsia="ru-RU"/>
        </w:rPr>
        <w:pict>
          <v:shape id="Рисунок 87" o:spid="_x0000_s1034" type="#_x0000_t75" alt="http://flowers.cveti-sadi.ru/files/2010/04/Leucojumvernum.jpg" style="position:absolute;margin-left:264.6pt;margin-top:9.6pt;width:243pt;height:189pt;z-index:-251653120;visibility:visible" wrapcoords="-67 0 -67 21514 21600 21514 21600 0 -67 0">
            <v:imagedata r:id="rId29" r:href="rId30"/>
            <w10:wrap type="tight"/>
          </v:shape>
        </w:pict>
      </w: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86" o:spid="_x0000_s1035" type="#_x0000_t75" alt="http://www.niklib.com/eco/photo/ephoto14.jpg" style="position:absolute;margin-left:261pt;margin-top:-602.75pt;width:243pt;height:189pt;z-index:-251655168;visibility:visible" wrapcoords="-67 0 -67 21514 21600 21514 21600 0 -67 0">
            <v:imagedata r:id="rId31" r:href="rId32" croptop="7075f" cropbottom="9911f" cropleft="5935f" cropright="6634f"/>
            <w10:wrap type="tight"/>
          </v:shape>
        </w:pict>
      </w:r>
      <w:r>
        <w:rPr>
          <w:noProof/>
          <w:lang w:eastAsia="ru-RU"/>
        </w:rPr>
        <w:pict>
          <v:shape id="Рисунок 85" o:spid="_x0000_s1036" type="#_x0000_t75" alt="http://ukranews.com/uploads/news/2012/01/02/11/36a13e3a5883f5ae57d4b9b068b35de0060b2f8b.jpg" style="position:absolute;margin-left:0;margin-top:-602.75pt;width:240pt;height:189pt;z-index:-251654144;visibility:visible" wrapcoords="-68 0 -68 21514 21600 21514 21600 0 -68 0">
            <v:imagedata r:id="rId33" r:href="rId34"/>
            <w10:wrap type="tight"/>
          </v:shape>
        </w:pict>
      </w:r>
    </w:p>
    <w:p w:rsidR="003A5D56" w:rsidRPr="000D6FF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Робота з</w:t>
      </w:r>
      <w:r w:rsidRPr="000D6FF8">
        <w:rPr>
          <w:b/>
          <w:bCs/>
          <w:i/>
          <w:iCs/>
          <w:sz w:val="28"/>
          <w:szCs w:val="28"/>
          <w:lang w:val="uk-UA"/>
        </w:rPr>
        <w:t xml:space="preserve"> малюнками</w:t>
      </w:r>
    </w:p>
    <w:p w:rsidR="003A5D56" w:rsidRPr="00B17DF5" w:rsidRDefault="003A5D56" w:rsidP="00337266">
      <w:pPr>
        <w:jc w:val="both"/>
        <w:rPr>
          <w:sz w:val="28"/>
          <w:szCs w:val="28"/>
          <w:lang w:val="uk-UA" w:eastAsia="en-US"/>
        </w:rPr>
      </w:pPr>
      <w:r w:rsidRPr="000D6FF8">
        <w:rPr>
          <w:b/>
          <w:bCs/>
          <w:sz w:val="28"/>
          <w:szCs w:val="28"/>
          <w:lang w:val="uk-UA"/>
        </w:rPr>
        <w:t>Учитель.</w:t>
      </w:r>
      <w:r w:rsidRPr="00B17DF5">
        <w:rPr>
          <w:sz w:val="28"/>
          <w:szCs w:val="28"/>
          <w:lang w:val="uk-UA"/>
        </w:rPr>
        <w:t xml:space="preserve"> Визначте  за ілюстраціями зміни, які відбуваються в житті рослин навесні.</w:t>
      </w:r>
      <w:r>
        <w:rPr>
          <w:sz w:val="28"/>
          <w:szCs w:val="28"/>
          <w:lang w:val="uk-UA" w:eastAsia="en-US"/>
        </w:rPr>
        <w:t xml:space="preserve"> </w:t>
      </w:r>
      <w:r w:rsidRPr="00B17DF5">
        <w:rPr>
          <w:sz w:val="28"/>
          <w:szCs w:val="28"/>
          <w:lang w:val="uk-UA"/>
        </w:rPr>
        <w:t>Поясніть, чим обумовлені зміни в житті рослин.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73" o:spid="_x0000_s1037" type="#_x0000_t75" alt="Раскраска &quot;Весна пришла&quot;" style="position:absolute;margin-left:3in;margin-top:13.3pt;width:222.05pt;height:273.35pt;z-index:-251672576;visibility:visible" wrapcoords="-73 0 -73 21541 21600 21541 21600 0 -73 0">
            <v:imagedata r:id="rId35" r:href="rId36"/>
            <w10:wrap type="tight"/>
          </v:shape>
        </w:pic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72" o:spid="_x0000_s1038" type="#_x0000_t75" alt="http://cv01.twirpx.net/0770/0770334.jpg" style="position:absolute;margin-left:-54pt;margin-top:-.4pt;width:221.95pt;height:270pt;z-index:-251671552;visibility:visible" wrapcoords="-73 0 -73 21540 21600 21540 21600 0 -73 0">
            <v:imagedata r:id="rId37" r:href="rId38"/>
            <w10:wrap type="tight"/>
          </v:shape>
        </w:pic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   </w:t>
      </w:r>
    </w:p>
    <w:p w:rsidR="003A5D56" w:rsidRPr="00B17DF5" w:rsidRDefault="003A5D56" w:rsidP="00337266">
      <w:pPr>
        <w:jc w:val="center"/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330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ab/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70" o:spid="_x0000_s1039" type="#_x0000_t75" alt="Раскраска &quot;Весна пришла&quot;" style="position:absolute;margin-left:215.95pt;margin-top:4.85pt;width:225pt;height:273.45pt;z-index:-251669504;visibility:visible" wrapcoords="-72 0 -72 21541 21600 21541 21600 0 -72 0">
            <v:imagedata r:id="rId39" r:href="rId40"/>
            <w10:wrap type="tight"/>
          </v:shape>
        </w:pict>
      </w:r>
      <w:r>
        <w:rPr>
          <w:noProof/>
          <w:lang w:eastAsia="ru-RU"/>
        </w:rPr>
        <w:pict>
          <v:shape id="Рисунок 71" o:spid="_x0000_s1040" type="#_x0000_t75" alt="Раскраска &quot;Весна пришла&quot;" style="position:absolute;margin-left:-49.7pt;margin-top:8.75pt;width:217.5pt;height:270pt;z-index:-251670528;visibility:visible" wrapcoords="-74 0 -74 21540 21600 21540 21600 0 -74 0">
            <v:imagedata r:id="rId41" r:href="rId42"/>
            <w10:wrap type="tight"/>
          </v:shape>
        </w:pic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0D6FF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6</w:t>
      </w:r>
      <w:r>
        <w:rPr>
          <w:b/>
          <w:bCs/>
          <w:sz w:val="28"/>
          <w:szCs w:val="28"/>
          <w:lang w:val="uk-UA"/>
        </w:rPr>
        <w:t xml:space="preserve">. </w:t>
      </w:r>
      <w:r w:rsidRPr="000D6FF8">
        <w:rPr>
          <w:b/>
          <w:bCs/>
          <w:i/>
          <w:iCs/>
          <w:sz w:val="28"/>
          <w:szCs w:val="28"/>
          <w:lang w:val="uk-UA"/>
        </w:rPr>
        <w:t>Робота в групах</w:t>
      </w:r>
    </w:p>
    <w:p w:rsidR="003A5D56" w:rsidRPr="000D6FF8" w:rsidRDefault="003A5D56" w:rsidP="00337266">
      <w:pPr>
        <w:jc w:val="both"/>
        <w:rPr>
          <w:b/>
          <w:bCs/>
          <w:sz w:val="28"/>
          <w:szCs w:val="28"/>
          <w:lang w:val="uk-UA" w:eastAsia="ru-RU"/>
        </w:rPr>
      </w:pPr>
      <w:r w:rsidRPr="000D6FF8">
        <w:rPr>
          <w:b/>
          <w:bCs/>
          <w:sz w:val="28"/>
          <w:szCs w:val="28"/>
        </w:rPr>
        <w:t>Учитель.</w:t>
      </w:r>
      <w:r w:rsidRPr="000D6FF8">
        <w:rPr>
          <w:b/>
          <w:bCs/>
          <w:sz w:val="28"/>
          <w:szCs w:val="28"/>
          <w:lang w:val="uk-UA"/>
        </w:rPr>
        <w:t xml:space="preserve"> </w:t>
      </w:r>
      <w:r w:rsidRPr="000D6FF8">
        <w:rPr>
          <w:sz w:val="28"/>
          <w:szCs w:val="28"/>
        </w:rPr>
        <w:t>Прочитайте текст. Знайдіть в тексті, які зміни відбуваються в житті рослин навесні. Охарактеризуйте ці зміни.</w:t>
      </w:r>
      <w:r>
        <w:rPr>
          <w:sz w:val="28"/>
          <w:szCs w:val="28"/>
          <w:lang w:val="uk-UA"/>
        </w:rPr>
        <w:t xml:space="preserve"> </w:t>
      </w:r>
      <w:r w:rsidRPr="000D6FF8">
        <w:rPr>
          <w:sz w:val="28"/>
          <w:szCs w:val="28"/>
        </w:rPr>
        <w:t xml:space="preserve">Обговоріть здобуту інформацію. </w:t>
      </w:r>
    </w:p>
    <w:p w:rsidR="003A5D56" w:rsidRDefault="003A5D56" w:rsidP="00666490">
      <w:pPr>
        <w:rPr>
          <w:b/>
          <w:bCs/>
          <w:sz w:val="28"/>
          <w:szCs w:val="28"/>
          <w:lang w:val="uk-UA" w:eastAsia="ru-RU"/>
        </w:rPr>
      </w:pPr>
    </w:p>
    <w:p w:rsidR="003A5D56" w:rsidRDefault="003A5D56" w:rsidP="00666490">
      <w:pPr>
        <w:rPr>
          <w:b/>
          <w:bCs/>
          <w:sz w:val="28"/>
          <w:szCs w:val="28"/>
          <w:lang w:val="uk-UA" w:eastAsia="ru-RU"/>
        </w:rPr>
      </w:pPr>
      <w:r>
        <w:rPr>
          <w:b/>
          <w:bCs/>
          <w:sz w:val="28"/>
          <w:szCs w:val="28"/>
          <w:lang w:val="uk-UA" w:eastAsia="ru-RU"/>
        </w:rPr>
        <w:t>Група 1.</w:t>
      </w:r>
    </w:p>
    <w:p w:rsidR="003A5D56" w:rsidRPr="000D6FF8" w:rsidRDefault="003A5D56" w:rsidP="00337266">
      <w:pPr>
        <w:jc w:val="center"/>
        <w:rPr>
          <w:sz w:val="28"/>
          <w:szCs w:val="28"/>
        </w:rPr>
      </w:pPr>
      <w:r w:rsidRPr="00B17DF5">
        <w:rPr>
          <w:i/>
          <w:iCs/>
          <w:sz w:val="28"/>
          <w:szCs w:val="28"/>
          <w:lang w:val="uk-UA"/>
        </w:rPr>
        <w:t>Весна</w:t>
      </w:r>
    </w:p>
    <w:p w:rsidR="003A5D56" w:rsidRPr="000D6FF8" w:rsidRDefault="003A5D56" w:rsidP="00337266">
      <w:pPr>
        <w:jc w:val="both"/>
        <w:rPr>
          <w:i/>
          <w:iCs/>
          <w:sz w:val="28"/>
          <w:szCs w:val="28"/>
          <w:lang w:val="uk-UA"/>
        </w:rPr>
      </w:pPr>
      <w:r w:rsidRPr="000D6FF8">
        <w:rPr>
          <w:i/>
          <w:iCs/>
          <w:sz w:val="28"/>
          <w:szCs w:val="28"/>
          <w:lang w:val="uk-UA"/>
        </w:rPr>
        <w:t xml:space="preserve">    Ще не весь сніг зійде, коли там і сям почне вже показуватися, біля старої пожовклої трави, нова, яскраво-зелена травичка. На полях, де селяни ще з осені засіяли жито або пшеницю, підіймається і зеленіє озимина, немов зелений оксамит. </w:t>
      </w:r>
    </w:p>
    <w:p w:rsidR="003A5D56" w:rsidRPr="00B17DF5" w:rsidRDefault="003A5D56" w:rsidP="000D6FF8">
      <w:pPr>
        <w:jc w:val="right"/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 xml:space="preserve">Костянтин Ушинський. </w:t>
      </w:r>
    </w:p>
    <w:p w:rsidR="003A5D56" w:rsidRDefault="003A5D56" w:rsidP="00B17DF5">
      <w:pPr>
        <w:rPr>
          <w:sz w:val="28"/>
          <w:szCs w:val="28"/>
        </w:rPr>
      </w:pPr>
    </w:p>
    <w:p w:rsidR="003A5D56" w:rsidRDefault="003A5D56" w:rsidP="00B17DF5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0D6FF8">
        <w:rPr>
          <w:sz w:val="28"/>
          <w:szCs w:val="28"/>
        </w:rPr>
        <w:t>Закінчіть речення: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 w:eastAsia="en-US"/>
        </w:rPr>
      </w:pPr>
      <w:r w:rsidRPr="00B17DF5">
        <w:rPr>
          <w:i/>
          <w:iCs/>
          <w:sz w:val="28"/>
          <w:szCs w:val="28"/>
          <w:lang w:val="uk-UA" w:eastAsia="en-US"/>
        </w:rPr>
        <w:t>У житті трав’янистих рослин навесні відбуваються такі зміни: ________________ .</w:t>
      </w:r>
    </w:p>
    <w:p w:rsidR="003A5D56" w:rsidRDefault="003A5D56" w:rsidP="00B17DF5">
      <w:pPr>
        <w:shd w:val="clear" w:color="auto" w:fill="FFFFFF"/>
        <w:rPr>
          <w:b/>
          <w:bCs/>
          <w:sz w:val="28"/>
          <w:szCs w:val="28"/>
          <w:lang w:val="uk-UA"/>
        </w:rPr>
      </w:pPr>
    </w:p>
    <w:p w:rsidR="003A5D56" w:rsidRDefault="003A5D56" w:rsidP="00666490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2.</w:t>
      </w:r>
    </w:p>
    <w:p w:rsidR="003A5D56" w:rsidRPr="00666490" w:rsidRDefault="003A5D56" w:rsidP="00337266">
      <w:pPr>
        <w:jc w:val="both"/>
        <w:rPr>
          <w:sz w:val="28"/>
          <w:szCs w:val="28"/>
        </w:rPr>
      </w:pPr>
      <w:r w:rsidRPr="00B17DF5">
        <w:rPr>
          <w:i/>
          <w:iCs/>
          <w:sz w:val="28"/>
          <w:szCs w:val="28"/>
          <w:lang w:val="uk-UA"/>
        </w:rPr>
        <w:t>Весна</w:t>
      </w:r>
    </w:p>
    <w:p w:rsidR="003A5D56" w:rsidRPr="00666490" w:rsidRDefault="003A5D56" w:rsidP="0033726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lang w:val="uk-UA"/>
        </w:rPr>
      </w:pPr>
      <w:r w:rsidRPr="00666490">
        <w:rPr>
          <w:i/>
          <w:iCs/>
          <w:sz w:val="28"/>
          <w:szCs w:val="28"/>
          <w:lang w:val="uk-UA"/>
        </w:rPr>
        <w:t xml:space="preserve">   Разом з травою з'являються і перші квіти. Блакитненький пролісок пробивається в лісах з-під торішнього листя. З'являється подекуди і жовта кульбаба, та сама, що з часом одягне свою пухнасту білу шапочку, круглу, як куля, і до того легку, що варто тільки на неї дмухнути - і вона вся розлетиться. </w:t>
      </w:r>
    </w:p>
    <w:p w:rsidR="003A5D56" w:rsidRPr="00B17DF5" w:rsidRDefault="003A5D56" w:rsidP="00666490">
      <w:pPr>
        <w:jc w:val="right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Костянтин Ушинський</w:t>
      </w:r>
    </w:p>
    <w:p w:rsidR="003A5D56" w:rsidRDefault="003A5D56" w:rsidP="00666490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0D6FF8">
        <w:rPr>
          <w:sz w:val="28"/>
          <w:szCs w:val="28"/>
        </w:rPr>
        <w:t>Закінчіть речення: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 w:eastAsia="en-US"/>
        </w:rPr>
      </w:pPr>
      <w:r w:rsidRPr="00B17DF5">
        <w:rPr>
          <w:i/>
          <w:iCs/>
          <w:sz w:val="28"/>
          <w:szCs w:val="28"/>
          <w:lang w:val="uk-UA" w:eastAsia="en-US"/>
        </w:rPr>
        <w:t>У житті квіткових рослин навесні відбувають</w:t>
      </w:r>
      <w:r>
        <w:rPr>
          <w:i/>
          <w:iCs/>
          <w:sz w:val="28"/>
          <w:szCs w:val="28"/>
          <w:lang w:val="uk-UA" w:eastAsia="en-US"/>
        </w:rPr>
        <w:t xml:space="preserve">ся такі зміни: _______________ </w:t>
      </w:r>
      <w:r w:rsidRPr="00B17DF5">
        <w:rPr>
          <w:i/>
          <w:iCs/>
          <w:sz w:val="28"/>
          <w:szCs w:val="28"/>
          <w:lang w:val="uk-UA" w:eastAsia="en-US"/>
        </w:rPr>
        <w:t>.</w:t>
      </w:r>
    </w:p>
    <w:p w:rsidR="003A5D56" w:rsidRDefault="003A5D56" w:rsidP="00666490">
      <w:pPr>
        <w:pStyle w:val="ListParagraph"/>
        <w:shd w:val="clear" w:color="auto" w:fill="FFFFFF"/>
        <w:jc w:val="left"/>
        <w:rPr>
          <w:b/>
          <w:bCs/>
          <w:sz w:val="28"/>
          <w:szCs w:val="28"/>
          <w:lang w:eastAsia="uk-UA"/>
        </w:rPr>
      </w:pPr>
    </w:p>
    <w:p w:rsidR="003A5D56" w:rsidRPr="00666490" w:rsidRDefault="003A5D56" w:rsidP="00666490">
      <w:pPr>
        <w:pStyle w:val="NormalWeb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3.</w:t>
      </w:r>
    </w:p>
    <w:p w:rsidR="003A5D56" w:rsidRDefault="003A5D56" w:rsidP="003E5FB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Весна</w:t>
      </w:r>
    </w:p>
    <w:p w:rsidR="003A5D56" w:rsidRPr="00666490" w:rsidRDefault="003A5D56" w:rsidP="003E5FBC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lang w:val="uk-UA"/>
        </w:rPr>
      </w:pPr>
      <w:r w:rsidRPr="00666490">
        <w:rPr>
          <w:i/>
          <w:iCs/>
          <w:sz w:val="28"/>
          <w:szCs w:val="28"/>
          <w:lang w:val="uk-UA"/>
        </w:rPr>
        <w:t xml:space="preserve">      Дерева також прокидаються від зимового сну і, розігріті сонечком, наповнюються соками. Рух соку означає, що коріння дерев починає всмоктувати воду з ґрунту. Якщо прорубати в цей час кору берези або клена, то з-під неї закапає солодкий і запашний сік. </w:t>
      </w:r>
    </w:p>
    <w:p w:rsidR="003A5D56" w:rsidRPr="00B17DF5" w:rsidRDefault="003A5D56" w:rsidP="00666490">
      <w:pPr>
        <w:jc w:val="right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Костянтин Ушинський</w:t>
      </w:r>
    </w:p>
    <w:p w:rsidR="003A5D56" w:rsidRDefault="003A5D56" w:rsidP="00666490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Закінчіть речення: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 w:eastAsia="en-US"/>
        </w:rPr>
      </w:pPr>
      <w:r w:rsidRPr="00B17DF5">
        <w:rPr>
          <w:i/>
          <w:iCs/>
          <w:sz w:val="28"/>
          <w:szCs w:val="28"/>
          <w:lang w:val="uk-UA" w:eastAsia="en-US"/>
        </w:rPr>
        <w:t>У житті дерев навесні відбуваються такі зміни: ________________</w:t>
      </w:r>
      <w:r w:rsidRPr="00B17DF5">
        <w:rPr>
          <w:b/>
          <w:bCs/>
          <w:i/>
          <w:iCs/>
          <w:sz w:val="28"/>
          <w:szCs w:val="28"/>
          <w:lang w:val="uk-UA" w:eastAsia="en-US"/>
        </w:rPr>
        <w:t xml:space="preserve"> .</w:t>
      </w:r>
    </w:p>
    <w:p w:rsidR="003A5D56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Default="003A5D56" w:rsidP="00666490">
      <w:pPr>
        <w:rPr>
          <w:b/>
          <w:bCs/>
          <w:sz w:val="28"/>
          <w:szCs w:val="28"/>
          <w:lang w:val="uk-UA" w:eastAsia="ru-RU"/>
        </w:rPr>
      </w:pPr>
      <w:r w:rsidRPr="00B17DF5"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 w:eastAsia="ru-RU"/>
        </w:rPr>
        <w:t>Група 4.</w:t>
      </w:r>
    </w:p>
    <w:p w:rsidR="003A5D56" w:rsidRDefault="003A5D56" w:rsidP="003E5FBC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Весна</w:t>
      </w:r>
    </w:p>
    <w:p w:rsidR="003A5D56" w:rsidRPr="00666490" w:rsidRDefault="003A5D56" w:rsidP="003E5FBC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666490">
        <w:rPr>
          <w:i/>
          <w:iCs/>
          <w:sz w:val="28"/>
          <w:szCs w:val="28"/>
          <w:lang w:val="uk-UA"/>
        </w:rPr>
        <w:t>Бруньки підготовлені деревом ще з осені. Всю зиму залишалися вони в одному положенні і були ледь помітні; тепер же вони починають швидко наливатися, рости, скидають своє коричневе лушпиння і розгортаються в зелене листя.</w:t>
      </w:r>
    </w:p>
    <w:p w:rsidR="003A5D56" w:rsidRPr="00B17DF5" w:rsidRDefault="003A5D56" w:rsidP="00666490">
      <w:pPr>
        <w:jc w:val="right"/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 xml:space="preserve">Костянтин Ушинський. </w:t>
      </w:r>
    </w:p>
    <w:p w:rsidR="003A5D56" w:rsidRDefault="003A5D56" w:rsidP="00666490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Закінчіть речення: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 w:eastAsia="en-US"/>
        </w:rPr>
      </w:pPr>
      <w:r w:rsidRPr="00B17DF5">
        <w:rPr>
          <w:i/>
          <w:iCs/>
          <w:sz w:val="28"/>
          <w:szCs w:val="28"/>
          <w:lang w:val="uk-UA" w:eastAsia="en-US"/>
        </w:rPr>
        <w:t>У житті дерев навесні відбуваються такі зміни: ________________ .</w:t>
      </w:r>
    </w:p>
    <w:p w:rsidR="003A5D56" w:rsidRDefault="003A5D56" w:rsidP="00B17DF5">
      <w:pPr>
        <w:shd w:val="clear" w:color="auto" w:fill="FFFFFF"/>
        <w:rPr>
          <w:b/>
          <w:bCs/>
          <w:sz w:val="28"/>
          <w:szCs w:val="28"/>
          <w:lang w:val="uk-UA"/>
        </w:rPr>
      </w:pPr>
    </w:p>
    <w:p w:rsidR="003A5D56" w:rsidRDefault="003A5D56" w:rsidP="00666490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5.</w:t>
      </w:r>
    </w:p>
    <w:p w:rsidR="003A5D56" w:rsidRDefault="003A5D56" w:rsidP="00666490">
      <w:pPr>
        <w:pStyle w:val="NormalWeb"/>
        <w:shd w:val="clear" w:color="auto" w:fill="FFFFFF"/>
        <w:spacing w:before="0" w:beforeAutospacing="0" w:after="0" w:afterAutospacing="0"/>
        <w:ind w:left="928"/>
        <w:jc w:val="center"/>
        <w:rPr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Весна</w:t>
      </w:r>
    </w:p>
    <w:p w:rsidR="003A5D56" w:rsidRPr="00666490" w:rsidRDefault="003A5D56" w:rsidP="003E5FBC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lang w:val="uk-UA"/>
        </w:rPr>
      </w:pPr>
      <w:r w:rsidRPr="00666490">
        <w:rPr>
          <w:i/>
          <w:iCs/>
          <w:sz w:val="28"/>
          <w:szCs w:val="28"/>
          <w:lang w:val="uk-UA"/>
        </w:rPr>
        <w:t xml:space="preserve">         На вербі з'являються пухнасті квіти, або котики. Ви, мабуть, помітили їх на вербових гілках у Вербну неділю? Потім з'являються ледь помітні, липкі і запашні листочки берези. Минуло ще днів десять - і кучерява, яскраво-зелена берізка, з білим, охайним стовбуром своїм, стоїть прикрашена, ніби на свято: весела, яскрава, запашна. За березою поспішає розпуститися липа, вільха, дуб. Лапате листя клена не змушує довго себе чекати. Чагарники та дерева один перед одним поспішають причепуритися на свято весни. Вишні, яблуні, груші покриваються білими і біло-рожевими квітами. Все святкує весну, все цвіте і пахне.</w:t>
      </w:r>
    </w:p>
    <w:p w:rsidR="003A5D56" w:rsidRPr="00B17DF5" w:rsidRDefault="003A5D56" w:rsidP="00666490">
      <w:pPr>
        <w:jc w:val="right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Костянтин Ушинський</w:t>
      </w:r>
    </w:p>
    <w:p w:rsidR="003A5D56" w:rsidRDefault="003A5D56" w:rsidP="00666490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Закінчіть речення: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 w:eastAsia="en-US"/>
        </w:rPr>
      </w:pPr>
      <w:r w:rsidRPr="00B17DF5">
        <w:rPr>
          <w:i/>
          <w:iCs/>
          <w:sz w:val="28"/>
          <w:szCs w:val="28"/>
          <w:lang w:val="uk-UA" w:eastAsia="en-US"/>
        </w:rPr>
        <w:t>У житті дерев і чагарників навесні відбуваються такі зміни: _____________</w:t>
      </w:r>
      <w:r w:rsidRPr="00B17DF5">
        <w:rPr>
          <w:b/>
          <w:bCs/>
          <w:sz w:val="28"/>
          <w:szCs w:val="28"/>
          <w:lang w:val="uk-UA"/>
        </w:rPr>
        <w:tab/>
      </w:r>
    </w:p>
    <w:p w:rsidR="003A5D56" w:rsidRPr="00B17DF5" w:rsidRDefault="003A5D56" w:rsidP="00B17DF5">
      <w:pPr>
        <w:tabs>
          <w:tab w:val="left" w:pos="2685"/>
        </w:tabs>
        <w:rPr>
          <w:sz w:val="28"/>
          <w:szCs w:val="28"/>
          <w:lang w:val="uk-UA"/>
        </w:rPr>
      </w:pPr>
      <w:r w:rsidRPr="00666490">
        <w:rPr>
          <w:b/>
          <w:bCs/>
          <w:i/>
          <w:iCs/>
          <w:sz w:val="28"/>
          <w:szCs w:val="28"/>
          <w:lang w:val="uk-UA"/>
        </w:rPr>
        <w:t xml:space="preserve">Гра </w:t>
      </w:r>
      <w:r>
        <w:rPr>
          <w:b/>
          <w:bCs/>
          <w:sz w:val="28"/>
          <w:szCs w:val="28"/>
          <w:lang w:val="uk-UA"/>
        </w:rPr>
        <w:t>«Встанови відповідність»</w:t>
      </w:r>
    </w:p>
    <w:p w:rsidR="003A5D56" w:rsidRPr="00666490" w:rsidRDefault="003A5D56" w:rsidP="00B17DF5">
      <w:pPr>
        <w:rPr>
          <w:sz w:val="28"/>
          <w:szCs w:val="28"/>
          <w:lang w:val="uk-UA" w:eastAsia="en-US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666490">
        <w:rPr>
          <w:sz w:val="28"/>
          <w:szCs w:val="28"/>
          <w:lang w:val="uk-UA" w:eastAsia="en-US"/>
        </w:rPr>
        <w:t>Встановіть відповідність між назвою  явища в житті рослин навесні та його зображенням.</w:t>
      </w:r>
    </w:p>
    <w:p w:rsidR="003A5D56" w:rsidRPr="00B17DF5" w:rsidRDefault="003A5D56" w:rsidP="00B17DF5">
      <w:pPr>
        <w:tabs>
          <w:tab w:val="center" w:pos="4677"/>
        </w:tabs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А</w:t>
      </w:r>
      <w:r w:rsidRPr="00B17DF5">
        <w:rPr>
          <w:sz w:val="28"/>
          <w:szCs w:val="28"/>
          <w:lang w:val="uk-UA" w:eastAsia="en-US"/>
        </w:rPr>
        <w:tab/>
        <w:t xml:space="preserve">                                                        Б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77" o:spid="_x0000_s1041" type="#_x0000_t75" alt="http://pic.fotico.ru/09/334/433409.jpg" style="position:absolute;margin-left:-3.05pt;margin-top:7.05pt;width:182.25pt;height:150.6pt;z-index:-251668480;visibility:visible" wrapcoords="-89 0 -89 21493 21600 21493 21600 0 -89 0">
            <v:imagedata r:id="rId43" r:href="rId44"/>
            <w10:wrap type="tight"/>
          </v:shape>
        </w:pict>
      </w:r>
      <w:r>
        <w:rPr>
          <w:noProof/>
          <w:lang w:eastAsia="ru-RU"/>
        </w:rPr>
        <w:pict>
          <v:shape id="Рисунок 78" o:spid="_x0000_s1042" type="#_x0000_t75" alt="https://encrypted-tbn2.gstatic.com/images?q=tbn:ANd9GcQCfYz8w7h-Jb6v-WuoRthHnZya3_etoFRcZJ-XN5k3eCkSOM6g" style="position:absolute;margin-left:254.2pt;margin-top:5.55pt;width:173.6pt;height:150pt;z-index:-251665408;visibility:visible" wrapcoords="-94 0 -94 21492 21600 21492 21600 0 -94 0">
            <v:imagedata r:id="rId45" r:href="rId46"/>
            <w10:wrap type="tight"/>
          </v:shape>
        </w:pict>
      </w:r>
    </w:p>
    <w:p w:rsidR="003A5D56" w:rsidRPr="00B17DF5" w:rsidRDefault="003A5D56" w:rsidP="00B17DF5">
      <w:pPr>
        <w:ind w:left="-1080"/>
        <w:rPr>
          <w:sz w:val="28"/>
          <w:szCs w:val="28"/>
          <w:lang w:val="uk-UA"/>
        </w:rPr>
      </w:pPr>
    </w:p>
    <w:p w:rsidR="003A5D56" w:rsidRPr="00B17DF5" w:rsidRDefault="003A5D56" w:rsidP="00B17DF5">
      <w:pPr>
        <w:ind w:left="-1080"/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2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76" o:spid="_x0000_s1043" type="#_x0000_t75" alt="http://canon-fan.com/sites/default/files/IMG_0096.jpg" style="position:absolute;margin-left:-22.55pt;margin-top:17.15pt;width:176.25pt;height:144.9pt;z-index:-251667456;visibility:visible" wrapcoords="-92 0 -92 21488 21600 21488 21600 0 -92 0">
            <v:imagedata r:id="rId47" o:title=""/>
            <w10:wrap type="tight"/>
          </v:shape>
        </w:pic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75" o:spid="_x0000_s1044" type="#_x0000_t75" alt="http://img-fotki.yandex.ru/get/5603/oko7.18/0_6121e_fafbd8b6_XXL.jpg" style="position:absolute;margin-left:91.55pt;margin-top:1.05pt;width:177.75pt;height:139.7pt;z-index:-251666432;visibility:visible" wrapcoords="-91 0 -91 21484 21600 21484 21600 0 -91 0">
            <v:imagedata r:id="rId48" o:title=""/>
            <w10:wrap type="tight"/>
          </v:shape>
        </w:pict>
      </w:r>
      <w:r w:rsidRPr="00B17DF5">
        <w:rPr>
          <w:sz w:val="28"/>
          <w:szCs w:val="28"/>
          <w:lang w:val="uk-UA"/>
        </w:rPr>
        <w:t xml:space="preserve">В                                                           </w:t>
      </w:r>
      <w:r>
        <w:rPr>
          <w:sz w:val="28"/>
          <w:szCs w:val="28"/>
          <w:lang w:val="uk-UA"/>
        </w:rPr>
        <w:t xml:space="preserve">                             </w:t>
      </w:r>
      <w:r w:rsidRPr="00B17DF5">
        <w:rPr>
          <w:sz w:val="28"/>
          <w:szCs w:val="28"/>
          <w:lang w:val="uk-UA"/>
        </w:rPr>
        <w:t>Г</w:t>
      </w: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74" o:spid="_x0000_s1045" type="#_x0000_t75" alt="http://korjukivka-sity.at.ua/_nw/23/91036358.jpg" style="position:absolute;margin-left:116.2pt;margin-top:6.2pt;width:155.25pt;height:146.35pt;z-index:-251664384;visibility:visible" wrapcoords="-104 0 -104 21489 21600 21489 21600 0 -104 0">
            <v:imagedata r:id="rId49" r:href="rId50" cropbottom="3928f"/>
            <w10:wrap type="tight"/>
          </v:shape>
        </w:pict>
      </w:r>
    </w:p>
    <w:p w:rsidR="003A5D56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     </w:t>
      </w:r>
    </w:p>
    <w:p w:rsidR="003A5D56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Pr="00B17DF5">
        <w:rPr>
          <w:sz w:val="28"/>
          <w:szCs w:val="28"/>
          <w:lang w:val="uk-UA"/>
        </w:rPr>
        <w:t xml:space="preserve"> Ґ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Сокорух.</w:t>
      </w:r>
    </w:p>
    <w:p w:rsidR="003A5D56" w:rsidRPr="00B17DF5" w:rsidRDefault="003A5D56" w:rsidP="00B17DF5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Розвиток</w:t>
      </w:r>
      <w:r w:rsidRPr="00B17DF5">
        <w:rPr>
          <w:i/>
          <w:i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бруньок.</w:t>
      </w:r>
    </w:p>
    <w:p w:rsidR="003A5D56" w:rsidRPr="00B17DF5" w:rsidRDefault="003A5D56" w:rsidP="00B17DF5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Цвітіння дерев.</w:t>
      </w:r>
    </w:p>
    <w:p w:rsidR="003A5D56" w:rsidRPr="00B17DF5" w:rsidRDefault="003A5D56" w:rsidP="00B17DF5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Цвітіння трав’янистих рослин.</w:t>
      </w:r>
    </w:p>
    <w:p w:rsidR="003A5D56" w:rsidRPr="00B17DF5" w:rsidRDefault="003A5D56" w:rsidP="00B17DF5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 w:eastAsia="en-US"/>
        </w:rPr>
        <w:t>Поява листя.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4"/>
        <w:gridCol w:w="1574"/>
        <w:gridCol w:w="1574"/>
        <w:gridCol w:w="1574"/>
        <w:gridCol w:w="1574"/>
      </w:tblGrid>
      <w:tr w:rsidR="003A5D56" w:rsidRPr="00B17DF5">
        <w:trPr>
          <w:trHeight w:val="368"/>
        </w:trPr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  <w:r w:rsidRPr="004B4947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  <w:r w:rsidRPr="004B4947">
              <w:rPr>
                <w:sz w:val="28"/>
                <w:szCs w:val="28"/>
                <w:lang w:val="uk-UA"/>
              </w:rPr>
              <w:t>Б</w:t>
            </w: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  <w:r w:rsidRPr="004B4947"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  <w:r w:rsidRPr="004B4947">
              <w:rPr>
                <w:sz w:val="28"/>
                <w:szCs w:val="28"/>
                <w:lang w:val="uk-UA"/>
              </w:rPr>
              <w:t>Г</w:t>
            </w: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  <w:r w:rsidRPr="004B4947">
              <w:rPr>
                <w:sz w:val="28"/>
                <w:szCs w:val="28"/>
                <w:lang w:val="uk-UA"/>
              </w:rPr>
              <w:t>Ґ</w:t>
            </w:r>
          </w:p>
        </w:tc>
      </w:tr>
      <w:tr w:rsidR="003A5D56" w:rsidRPr="00B17DF5">
        <w:trPr>
          <w:trHeight w:val="386"/>
        </w:trPr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3A5D56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Фізкультхвилинка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Комарики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5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Руки вверх піднять пора,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5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Щоб зловити комара,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5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Опускаємо руки вниз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5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В стійку вихідну вернись. </w:t>
      </w:r>
    </w:p>
    <w:p w:rsidR="003A5D56" w:rsidRPr="00666490" w:rsidRDefault="003A5D56" w:rsidP="00B17DF5">
      <w:pPr>
        <w:pStyle w:val="BodyText"/>
        <w:shd w:val="clear" w:color="auto" w:fill="auto"/>
        <w:tabs>
          <w:tab w:val="left" w:pos="2505"/>
        </w:tabs>
        <w:spacing w:before="0" w:line="240" w:lineRule="auto"/>
        <w:ind w:right="5520" w:firstLine="567"/>
        <w:rPr>
          <w:rFonts w:ascii="Times New Roman" w:hAnsi="Times New Roman" w:cs="Times New Roman"/>
          <w:sz w:val="28"/>
          <w:szCs w:val="28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hAnsi="Times New Roman" w:cs="Times New Roman"/>
          <w:sz w:val="28"/>
          <w:szCs w:val="28"/>
          <w:lang w:eastAsia="uk-UA"/>
        </w:rPr>
        <w:t>ісоруби</w:t>
      </w:r>
      <w:r w:rsidRPr="00666490">
        <w:rPr>
          <w:rFonts w:ascii="Times New Roman" w:hAnsi="Times New Roman" w:cs="Times New Roman"/>
          <w:sz w:val="28"/>
          <w:szCs w:val="28"/>
          <w:lang w:eastAsia="uk-UA"/>
        </w:rPr>
        <w:tab/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>Дроворубами всі стали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 І сокири всі підняли.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Зробимо руками мах,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По команді сильно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«</w:t>
      </w:r>
      <w:r>
        <w:rPr>
          <w:rFonts w:ascii="Times New Roman" w:hAnsi="Times New Roman" w:cs="Times New Roman"/>
          <w:sz w:val="28"/>
          <w:szCs w:val="28"/>
          <w:lang w:eastAsia="uk-UA"/>
        </w:rPr>
        <w:t>бах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»</w:t>
      </w:r>
      <w:r w:rsidRPr="00666490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 Літак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5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Руки ставте всі ось так,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5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І виходить в нас літак.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5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>Мах крилом туди-сюди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5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>Треба швидше нам рости.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5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Метелики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Руки вже за головою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Тож дивись перед собою,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Виправляємо хребет,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Лікті зводимо вперед. 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 xml:space="preserve">Мов метелики, літаємо, </w:t>
      </w:r>
      <w:r w:rsidRPr="00666490">
        <w:rPr>
          <w:rFonts w:ascii="Times New Roman" w:hAnsi="Times New Roman" w:cs="Times New Roman"/>
          <w:sz w:val="28"/>
          <w:szCs w:val="28"/>
        </w:rPr>
        <w:t>-</w:t>
      </w:r>
    </w:p>
    <w:p w:rsidR="003A5D56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  <w:lang w:eastAsia="uk-UA"/>
        </w:rPr>
      </w:pPr>
      <w:r w:rsidRPr="00666490">
        <w:rPr>
          <w:rFonts w:ascii="Times New Roman" w:hAnsi="Times New Roman" w:cs="Times New Roman"/>
          <w:sz w:val="28"/>
          <w:szCs w:val="28"/>
          <w:lang w:eastAsia="uk-UA"/>
        </w:rPr>
        <w:t>Крильця зводим, розправляєм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666490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3A5D56" w:rsidRPr="00666490" w:rsidRDefault="003A5D56" w:rsidP="00B17DF5">
      <w:pPr>
        <w:pStyle w:val="BodyText"/>
        <w:shd w:val="clear" w:color="auto" w:fill="auto"/>
        <w:spacing w:before="0" w:line="240" w:lineRule="auto"/>
        <w:ind w:right="5020"/>
        <w:rPr>
          <w:rFonts w:ascii="Times New Roman" w:hAnsi="Times New Roman" w:cs="Times New Roman"/>
          <w:sz w:val="28"/>
          <w:szCs w:val="28"/>
          <w:lang w:eastAsia="uk-UA"/>
        </w:rPr>
      </w:pPr>
    </w:p>
    <w:p w:rsidR="003A5D56" w:rsidRDefault="003A5D56" w:rsidP="0009438E">
      <w:pPr>
        <w:pStyle w:val="BodyText"/>
        <w:shd w:val="clear" w:color="auto" w:fill="auto"/>
        <w:spacing w:before="0" w:line="240" w:lineRule="auto"/>
        <w:ind w:right="3543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09438E">
        <w:rPr>
          <w:rFonts w:ascii="Times New Roman" w:hAnsi="Times New Roman" w:cs="Times New Roman"/>
          <w:b/>
          <w:bCs/>
          <w:i/>
          <w:iCs/>
          <w:sz w:val="28"/>
          <w:szCs w:val="28"/>
          <w:lang w:eastAsia="uk-UA"/>
        </w:rPr>
        <w:t>Робота з таблицею</w:t>
      </w:r>
      <w:r w:rsidRPr="00B17DF5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«Червона книга України»</w:t>
      </w:r>
    </w:p>
    <w:p w:rsidR="003A5D56" w:rsidRPr="0009438E" w:rsidRDefault="003A5D56" w:rsidP="003E5FBC">
      <w:pPr>
        <w:pStyle w:val="BodyText"/>
        <w:shd w:val="clear" w:color="auto" w:fill="auto"/>
        <w:spacing w:before="0" w:line="240" w:lineRule="auto"/>
        <w:ind w:right="510"/>
        <w:jc w:val="both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B17DF5">
        <w:rPr>
          <w:rFonts w:ascii="Times New Roman" w:hAnsi="Times New Roman" w:cs="Times New Roman"/>
          <w:sz w:val="28"/>
          <w:szCs w:val="28"/>
          <w:shd w:val="clear" w:color="auto" w:fill="FFFFFF"/>
        </w:rPr>
        <w:t>Назвіть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17D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допомогою фотографій,  первоцвіти</w:t>
      </w:r>
      <w:r w:rsidRPr="00B17DF5">
        <w:rPr>
          <w:rFonts w:ascii="Times New Roman" w:hAnsi="Times New Roman" w:cs="Times New Roman"/>
          <w:sz w:val="28"/>
          <w:szCs w:val="28"/>
          <w:shd w:val="clear" w:color="auto" w:fill="FFFFFF"/>
        </w:rPr>
        <w:t>, які занесені у Червону  Книгу  та охороняються Законами України</w:t>
      </w:r>
      <w:r w:rsidRPr="00B17DF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102" o:spid="_x0000_s1046" type="#_x0000_t75" alt="Проліска дволиста" style="position:absolute;margin-left:147.6pt;margin-top:8.6pt;width:213pt;height:141.75pt;z-index:-251646976;visibility:visible" wrapcoords="-76 0 -76 21486 21600 21486 21600 0 -76 0">
            <v:imagedata r:id="rId51" r:href="rId52"/>
            <w10:wrap type="tight"/>
          </v:shape>
        </w:pict>
      </w:r>
      <w:r>
        <w:rPr>
          <w:noProof/>
          <w:lang w:eastAsia="ru-RU"/>
        </w:rPr>
        <w:pict>
          <v:shape id="Рисунок 101" o:spid="_x0000_s1047" type="#_x0000_t75" alt="http://www.niklib.com/eco/photo/ephoto16.jpg" style="position:absolute;margin-left:372.6pt;margin-top:10.5pt;width:148.2pt;height:189.35pt;z-index:-251651072;visibility:visible" wrapcoords="-109 0 -109 21514 21600 21514 21600 0 -109 0">
            <v:imagedata r:id="rId53" r:href="rId54" croptop="6054f" cropbottom="6294f" cropleft="6245f" cropright="9217f"/>
            <w10:wrap type="tight"/>
          </v:shape>
        </w:pict>
      </w:r>
      <w:r>
        <w:rPr>
          <w:noProof/>
          <w:lang w:eastAsia="ru-RU"/>
        </w:rPr>
        <w:pict>
          <v:shape id="Рисунок 100" o:spid="_x0000_s1048" type="#_x0000_t75" alt="http://y.delfi.ua/orig/3998/103504_wD0CMw.jpeg" style="position:absolute;margin-left:-14.4pt;margin-top:10.5pt;width:149.85pt;height:185.7pt;z-index:-251650048;visibility:visible" wrapcoords="-108 0 -108 21513 21600 21513 21600 0 -108 0">
            <v:imagedata r:id="rId55" r:href="rId56"/>
            <w10:wrap type="tight"/>
          </v:shape>
        </w:pict>
      </w:r>
      <w:r w:rsidRPr="00B17DF5">
        <w:rPr>
          <w:b/>
          <w:bCs/>
          <w:sz w:val="28"/>
          <w:szCs w:val="28"/>
          <w:lang w:val="uk-UA"/>
        </w:rPr>
        <w:t>Пролісок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8250"/>
        </w:tabs>
        <w:rPr>
          <w:b/>
          <w:bCs/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ab/>
      </w:r>
      <w:r w:rsidRPr="00B17DF5">
        <w:rPr>
          <w:b/>
          <w:bCs/>
          <w:sz w:val="28"/>
          <w:szCs w:val="28"/>
          <w:lang w:val="uk-UA"/>
        </w:rPr>
        <w:t>Сон</w:t>
      </w:r>
    </w:p>
    <w:p w:rsidR="003A5D56" w:rsidRPr="00B17DF5" w:rsidRDefault="003A5D56" w:rsidP="00B17DF5">
      <w:pPr>
        <w:tabs>
          <w:tab w:val="left" w:pos="8250"/>
        </w:tabs>
        <w:rPr>
          <w:b/>
          <w:bCs/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ab/>
      </w:r>
      <w:r w:rsidRPr="00B17DF5">
        <w:rPr>
          <w:b/>
          <w:bCs/>
          <w:sz w:val="28"/>
          <w:szCs w:val="28"/>
          <w:lang w:val="uk-UA"/>
        </w:rPr>
        <w:t>Сон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99" o:spid="_x0000_s1049" type="#_x0000_t75" alt="Файл:Galanthus plicatus.jpg" style="position:absolute;margin-left:372.6pt;margin-top:8.25pt;width:148.6pt;height:190.35pt;z-index:-251645952;visibility:visible" wrapcoords="-109 0 -109 21515 21600 21515 21600 0 -109 0">
            <v:imagedata r:id="rId57" r:href="rId58"/>
            <w10:wrap type="tight"/>
          </v:shape>
        </w:pict>
      </w:r>
      <w:r>
        <w:rPr>
          <w:noProof/>
          <w:lang w:eastAsia="ru-RU"/>
        </w:rPr>
        <w:pict>
          <v:shape id="Рисунок 98" o:spid="_x0000_s1050" type="#_x0000_t75" alt="http://mail.menr.gov.ua/publ/redbook/kingdom2.jpg" style="position:absolute;margin-left:192.6pt;margin-top:1.9pt;width:117.95pt;height:165.75pt;z-index:-251652096;visibility:visible" wrapcoords="-138 0 -138 21502 21600 21502 21600 0 -138 0">
            <v:imagedata r:id="rId59" r:href="rId60"/>
            <w10:wrap type="tight"/>
          </v:shape>
        </w:pict>
      </w:r>
      <w:r w:rsidRPr="00B17DF5">
        <w:rPr>
          <w:b/>
          <w:bCs/>
          <w:sz w:val="28"/>
          <w:szCs w:val="28"/>
          <w:lang w:val="uk-UA"/>
        </w:rPr>
        <w:t>Горицвіт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97" o:spid="_x0000_s1051" type="#_x0000_t75" alt="http://uzhgorod.in/var/plain_site/storage/images/media/images/0860/193867-1-rus-RU/0860_fit_content_width.jpg" style="position:absolute;margin-left:-14.4pt;margin-top:3.85pt;width:146.5pt;height:189pt;z-index:-251649024;visibility:visible" wrapcoords="-111 0 -111 21514 21600 21514 21600 0 -111 0">
            <v:imagedata r:id="rId61" r:href="rId62"/>
            <w10:wrap type="tight"/>
          </v:shape>
        </w:pic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           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ab/>
        <w:t>Сон</w:t>
      </w:r>
    </w:p>
    <w:p w:rsidR="003A5D56" w:rsidRPr="00B17DF5" w:rsidRDefault="003A5D56" w:rsidP="00B17DF5">
      <w:pPr>
        <w:tabs>
          <w:tab w:val="left" w:pos="802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802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                                                      </w:t>
      </w:r>
      <w:r w:rsidRPr="00B17DF5">
        <w:rPr>
          <w:b/>
          <w:bCs/>
          <w:sz w:val="28"/>
          <w:szCs w:val="28"/>
          <w:lang w:val="uk-UA"/>
        </w:rPr>
        <w:tab/>
        <w:t>Сон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         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Нарцис                                                                                                       Підсніжник                                                                                                                                        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95" o:spid="_x0000_s1052" type="#_x0000_t75" alt="Білоцвіт весняний (Leucojum vernum L. (incl. L. carpathicum (Sims) Sweet, L. vernum subsp. carpathicum (Sims) A.E. Murray, L. vernum var. carpathicum Sims))" style="position:absolute;margin-left:296.95pt;margin-top:.9pt;width:153.75pt;height:122.2pt;z-index:-251644928;visibility:visible" wrapcoords="0 133 0 21335 21495 21335 21495 133 0 133">
            <v:imagedata r:id="rId63" r:href="rId64"/>
            <w10:wrap type="tight"/>
          </v:shape>
        </w:pict>
      </w:r>
      <w:r>
        <w:rPr>
          <w:noProof/>
          <w:lang w:eastAsia="ru-RU"/>
        </w:rPr>
        <w:pict>
          <v:shape id="Рисунок 96" o:spid="_x0000_s1053" type="#_x0000_t75" alt="http://www.nbg.kiev.ua/upload/iblock/4da/geograf_dilyanci_attach_large_image_44.gif" style="position:absolute;margin-left:-18.05pt;margin-top:.85pt;width:159pt;height:119pt;z-index:-251648000;visibility:visible" wrapcoords="-102 0 -102 21464 21600 21464 21600 0 -102 0">
            <v:imagedata r:id="rId65" r:href="rId66"/>
            <w10:wrap type="tight"/>
          </v:shape>
        </w:pict>
      </w:r>
      <w:r w:rsidRPr="00B17DF5">
        <w:rPr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</w:t>
      </w:r>
    </w:p>
    <w:p w:rsidR="003A5D56" w:rsidRPr="00B17DF5" w:rsidRDefault="003A5D56" w:rsidP="00B17DF5">
      <w:pPr>
        <w:tabs>
          <w:tab w:val="left" w:pos="754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ab/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</w:t>
      </w:r>
    </w:p>
    <w:p w:rsidR="003A5D56" w:rsidRPr="00B17DF5" w:rsidRDefault="003A5D56" w:rsidP="00B17DF5">
      <w:pPr>
        <w:tabs>
          <w:tab w:val="right" w:pos="935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613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613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</w:t>
      </w:r>
      <w:r w:rsidRPr="00B17DF5">
        <w:rPr>
          <w:b/>
          <w:bCs/>
          <w:sz w:val="28"/>
          <w:szCs w:val="28"/>
          <w:lang w:val="uk-UA"/>
        </w:rPr>
        <w:tab/>
      </w:r>
    </w:p>
    <w:p w:rsidR="003A5D56" w:rsidRPr="00B17DF5" w:rsidRDefault="003A5D56" w:rsidP="00B17DF5">
      <w:pPr>
        <w:tabs>
          <w:tab w:val="left" w:pos="613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</w:t>
      </w:r>
    </w:p>
    <w:p w:rsidR="003A5D56" w:rsidRPr="00B17DF5" w:rsidRDefault="003A5D56" w:rsidP="00B17DF5">
      <w:pPr>
        <w:tabs>
          <w:tab w:val="left" w:pos="613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Шафран                                                                                  Білоцвіт  </w:t>
      </w:r>
    </w:p>
    <w:p w:rsidR="003A5D56" w:rsidRDefault="003A5D56" w:rsidP="00B17DF5">
      <w:pPr>
        <w:rPr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09438E">
        <w:rPr>
          <w:b/>
          <w:bCs/>
          <w:sz w:val="28"/>
          <w:szCs w:val="28"/>
          <w:lang w:val="uk-UA"/>
        </w:rPr>
        <w:t>VIІ.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>Узагальнення та систематизація знань</w:t>
      </w:r>
    </w:p>
    <w:p w:rsidR="003A5D56" w:rsidRPr="0009438E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09438E">
        <w:rPr>
          <w:b/>
          <w:bCs/>
          <w:i/>
          <w:iCs/>
          <w:sz w:val="28"/>
          <w:szCs w:val="28"/>
          <w:lang w:val="uk-UA"/>
        </w:rPr>
        <w:t>Експрес-т</w:t>
      </w:r>
      <w:r w:rsidRPr="0009438E">
        <w:rPr>
          <w:b/>
          <w:bCs/>
          <w:i/>
          <w:iCs/>
          <w:sz w:val="28"/>
          <w:szCs w:val="28"/>
        </w:rPr>
        <w:t>ест</w:t>
      </w:r>
    </w:p>
    <w:p w:rsidR="003A5D56" w:rsidRPr="00B17DF5" w:rsidRDefault="003A5D56" w:rsidP="003E5FBC">
      <w:pPr>
        <w:jc w:val="both"/>
        <w:rPr>
          <w:sz w:val="28"/>
          <w:szCs w:val="28"/>
          <w:lang w:val="uk-UA" w:eastAsia="en-US"/>
        </w:rPr>
      </w:pPr>
      <w:r>
        <w:rPr>
          <w:b/>
          <w:bCs/>
          <w:sz w:val="28"/>
          <w:szCs w:val="28"/>
        </w:rPr>
        <w:t>Учитель.</w:t>
      </w:r>
      <w:r w:rsidRPr="00B17DF5">
        <w:rPr>
          <w:sz w:val="28"/>
          <w:szCs w:val="28"/>
          <w:lang w:val="uk-UA" w:eastAsia="en-US"/>
        </w:rPr>
        <w:t xml:space="preserve"> Виконай</w:t>
      </w:r>
      <w:r>
        <w:rPr>
          <w:sz w:val="28"/>
          <w:szCs w:val="28"/>
          <w:lang w:val="uk-UA" w:eastAsia="en-US"/>
        </w:rPr>
        <w:t>те тестове завдання. Оберіть</w:t>
      </w:r>
      <w:r w:rsidRPr="00B17DF5">
        <w:rPr>
          <w:sz w:val="28"/>
          <w:szCs w:val="28"/>
          <w:lang w:val="uk-UA" w:eastAsia="en-US"/>
        </w:rPr>
        <w:t xml:space="preserve"> та познач </w:t>
      </w:r>
      <w:r>
        <w:rPr>
          <w:sz w:val="28"/>
          <w:szCs w:val="28"/>
          <w:lang w:val="uk-UA" w:eastAsia="en-US"/>
        </w:rPr>
        <w:t>«</w:t>
      </w:r>
      <w:r w:rsidRPr="00B17DF5">
        <w:rPr>
          <w:sz w:val="28"/>
          <w:szCs w:val="28"/>
          <w:lang w:val="uk-UA" w:eastAsia="en-US"/>
        </w:rPr>
        <w:t>+</w:t>
      </w:r>
      <w:r>
        <w:rPr>
          <w:sz w:val="28"/>
          <w:szCs w:val="28"/>
          <w:lang w:val="uk-UA" w:eastAsia="en-US"/>
        </w:rPr>
        <w:t>»</w:t>
      </w:r>
      <w:r w:rsidRPr="00B17DF5">
        <w:rPr>
          <w:sz w:val="28"/>
          <w:szCs w:val="28"/>
          <w:lang w:val="uk-UA" w:eastAsia="en-US"/>
        </w:rPr>
        <w:t xml:space="preserve"> лише веснян</w:t>
      </w:r>
      <w:r>
        <w:rPr>
          <w:sz w:val="28"/>
          <w:szCs w:val="28"/>
          <w:lang w:val="uk-UA" w:eastAsia="en-US"/>
        </w:rPr>
        <w:t>і природні явища в житті рослин</w:t>
      </w:r>
      <w:r w:rsidRPr="00B17DF5">
        <w:rPr>
          <w:sz w:val="28"/>
          <w:szCs w:val="28"/>
          <w:lang w:val="uk-UA" w:eastAsia="en-US"/>
        </w:rPr>
        <w:t>.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Сокорух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Сніготанення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Скресання криги на водоймах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Цвітіння дерев, кущів і трав’янистих рослин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Приліт птахів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Розвиток бруньок, розпускання листків</w:t>
      </w:r>
    </w:p>
    <w:p w:rsidR="003A5D56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 w:rsidRPr="0009438E">
        <w:rPr>
          <w:b/>
          <w:bCs/>
          <w:i/>
          <w:iCs/>
          <w:sz w:val="28"/>
          <w:szCs w:val="28"/>
          <w:lang w:val="uk-UA"/>
        </w:rPr>
        <w:t>Гра</w:t>
      </w:r>
      <w:r w:rsidRPr="00B17DF5">
        <w:rPr>
          <w:b/>
          <w:bCs/>
          <w:sz w:val="28"/>
          <w:szCs w:val="28"/>
          <w:lang w:val="uk-UA"/>
        </w:rPr>
        <w:t xml:space="preserve"> «Вилучи зайве»</w:t>
      </w:r>
    </w:p>
    <w:p w:rsidR="003A5D56" w:rsidRPr="0009438E" w:rsidRDefault="003A5D56" w:rsidP="003E5FBC">
      <w:pPr>
        <w:jc w:val="both"/>
        <w:rPr>
          <w:i/>
          <w:iCs/>
          <w:sz w:val="28"/>
          <w:szCs w:val="28"/>
          <w:lang w:val="uk-UA"/>
        </w:rPr>
      </w:pPr>
      <w:r w:rsidRPr="0009438E">
        <w:rPr>
          <w:i/>
          <w:iCs/>
          <w:sz w:val="28"/>
          <w:szCs w:val="28"/>
          <w:lang w:val="uk-UA"/>
        </w:rPr>
        <w:t>На дошці вчитель виставляє малюнки весняних квітів разом з осінніми та літніми. Учням потрібно:</w:t>
      </w:r>
    </w:p>
    <w:p w:rsidR="003A5D56" w:rsidRPr="0009438E" w:rsidRDefault="003A5D56" w:rsidP="0009438E">
      <w:pPr>
        <w:pStyle w:val="ListParagraph"/>
        <w:numPr>
          <w:ilvl w:val="0"/>
          <w:numId w:val="7"/>
        </w:numPr>
        <w:rPr>
          <w:i/>
          <w:iCs/>
          <w:sz w:val="28"/>
          <w:szCs w:val="28"/>
        </w:rPr>
      </w:pPr>
      <w:r w:rsidRPr="0009438E">
        <w:rPr>
          <w:i/>
          <w:iCs/>
          <w:sz w:val="28"/>
          <w:szCs w:val="28"/>
        </w:rPr>
        <w:t xml:space="preserve">відібрати малюнки весняних квітів; </w:t>
      </w:r>
    </w:p>
    <w:p w:rsidR="003A5D56" w:rsidRDefault="003A5D56" w:rsidP="0009438E">
      <w:pPr>
        <w:pStyle w:val="ListParagraph"/>
        <w:numPr>
          <w:ilvl w:val="0"/>
          <w:numId w:val="7"/>
        </w:numPr>
        <w:rPr>
          <w:i/>
          <w:iCs/>
          <w:sz w:val="28"/>
          <w:szCs w:val="28"/>
        </w:rPr>
      </w:pPr>
      <w:r w:rsidRPr="0009438E">
        <w:rPr>
          <w:i/>
          <w:iCs/>
          <w:sz w:val="28"/>
          <w:szCs w:val="28"/>
        </w:rPr>
        <w:t>назвати ці рослини.</w:t>
      </w:r>
    </w:p>
    <w:p w:rsidR="003A5D56" w:rsidRDefault="003A5D56" w:rsidP="0009438E">
      <w:pPr>
        <w:rPr>
          <w:b/>
          <w:bCs/>
          <w:sz w:val="28"/>
          <w:szCs w:val="28"/>
        </w:rPr>
      </w:pPr>
    </w:p>
    <w:p w:rsidR="003A5D56" w:rsidRPr="0009438E" w:rsidRDefault="003A5D56" w:rsidP="0009438E">
      <w:pPr>
        <w:rPr>
          <w:i/>
          <w:iCs/>
          <w:sz w:val="28"/>
          <w:szCs w:val="28"/>
        </w:rPr>
      </w:pPr>
      <w:r w:rsidRPr="0009438E">
        <w:rPr>
          <w:b/>
          <w:bCs/>
          <w:i/>
          <w:iCs/>
          <w:sz w:val="28"/>
          <w:szCs w:val="28"/>
        </w:rPr>
        <w:t xml:space="preserve"> Вправа</w:t>
      </w:r>
      <w:r w:rsidRPr="0009438E">
        <w:rPr>
          <w:b/>
          <w:bCs/>
          <w:sz w:val="28"/>
          <w:szCs w:val="28"/>
        </w:rPr>
        <w:t xml:space="preserve"> «Не</w:t>
      </w:r>
      <w:r>
        <w:rPr>
          <w:b/>
          <w:bCs/>
          <w:sz w:val="28"/>
          <w:szCs w:val="28"/>
          <w:lang w:val="uk-UA"/>
        </w:rPr>
        <w:t xml:space="preserve"> </w:t>
      </w:r>
      <w:r w:rsidRPr="0009438E">
        <w:rPr>
          <w:b/>
          <w:bCs/>
          <w:sz w:val="28"/>
          <w:szCs w:val="28"/>
        </w:rPr>
        <w:t>будь байдужим»</w:t>
      </w:r>
    </w:p>
    <w:p w:rsidR="003A5D56" w:rsidRPr="00B17DF5" w:rsidRDefault="003A5D56" w:rsidP="00B17DF5">
      <w:pPr>
        <w:rPr>
          <w:sz w:val="28"/>
          <w:szCs w:val="28"/>
          <w:shd w:val="clear" w:color="auto" w:fill="FFFFFF"/>
          <w:lang w:val="uk-UA" w:eastAsia="ru-RU"/>
        </w:rPr>
      </w:pPr>
      <w:r>
        <w:rPr>
          <w:b/>
          <w:bCs/>
          <w:sz w:val="28"/>
          <w:szCs w:val="28"/>
        </w:rPr>
        <w:t>Учитель.</w:t>
      </w:r>
      <w:r w:rsidRPr="00B17DF5">
        <w:rPr>
          <w:sz w:val="28"/>
          <w:szCs w:val="28"/>
          <w:shd w:val="clear" w:color="auto" w:fill="FFFFFF"/>
          <w:lang w:val="uk-UA" w:eastAsia="ru-RU"/>
        </w:rPr>
        <w:t xml:space="preserve"> Як </w:t>
      </w:r>
      <w:r>
        <w:rPr>
          <w:sz w:val="28"/>
          <w:szCs w:val="28"/>
          <w:shd w:val="clear" w:color="auto" w:fill="FFFFFF"/>
          <w:lang w:val="uk-UA" w:eastAsia="ru-RU"/>
        </w:rPr>
        <w:t>ви</w:t>
      </w:r>
      <w:r w:rsidRPr="00B17DF5">
        <w:rPr>
          <w:sz w:val="28"/>
          <w:szCs w:val="28"/>
          <w:shd w:val="clear" w:color="auto" w:fill="FFFFFF"/>
          <w:lang w:val="uk-UA" w:eastAsia="ru-RU"/>
        </w:rPr>
        <w:t xml:space="preserve"> </w:t>
      </w:r>
      <w:r>
        <w:rPr>
          <w:sz w:val="28"/>
          <w:szCs w:val="28"/>
          <w:shd w:val="clear" w:color="auto" w:fill="FFFFFF"/>
          <w:lang w:val="uk-UA" w:eastAsia="ru-RU"/>
        </w:rPr>
        <w:t>вчините</w:t>
      </w:r>
      <w:r w:rsidRPr="00B17DF5">
        <w:rPr>
          <w:sz w:val="28"/>
          <w:szCs w:val="28"/>
          <w:shd w:val="clear" w:color="auto" w:fill="FFFFFF"/>
          <w:lang w:val="uk-UA" w:eastAsia="ru-RU"/>
        </w:rPr>
        <w:t>, якщо побач</w:t>
      </w:r>
      <w:r>
        <w:rPr>
          <w:sz w:val="28"/>
          <w:szCs w:val="28"/>
          <w:shd w:val="clear" w:color="auto" w:fill="FFFFFF"/>
          <w:lang w:val="uk-UA" w:eastAsia="ru-RU"/>
        </w:rPr>
        <w:t>ите</w:t>
      </w:r>
      <w:r w:rsidRPr="00B17DF5">
        <w:rPr>
          <w:sz w:val="28"/>
          <w:szCs w:val="28"/>
          <w:shd w:val="clear" w:color="auto" w:fill="FFFFFF"/>
          <w:lang w:val="uk-UA" w:eastAsia="ru-RU"/>
        </w:rPr>
        <w:t xml:space="preserve"> моло</w:t>
      </w:r>
      <w:r>
        <w:rPr>
          <w:sz w:val="28"/>
          <w:szCs w:val="28"/>
          <w:shd w:val="clear" w:color="auto" w:fill="FFFFFF"/>
          <w:lang w:val="uk-UA" w:eastAsia="ru-RU"/>
        </w:rPr>
        <w:t xml:space="preserve">ду берізку, з якої витікає сік? </w:t>
      </w:r>
      <w:r w:rsidRPr="00B17DF5">
        <w:rPr>
          <w:sz w:val="28"/>
          <w:szCs w:val="28"/>
          <w:shd w:val="clear" w:color="auto" w:fill="FFFFFF"/>
          <w:lang w:val="uk-UA" w:eastAsia="ru-RU"/>
        </w:rPr>
        <w:t>Вибери правильну відповідь:</w:t>
      </w:r>
    </w:p>
    <w:p w:rsidR="003A5D56" w:rsidRPr="00B17DF5" w:rsidRDefault="003A5D56" w:rsidP="00B17DF5">
      <w:pPr>
        <w:rPr>
          <w:sz w:val="28"/>
          <w:szCs w:val="28"/>
          <w:shd w:val="clear" w:color="auto" w:fill="FFFFFF"/>
          <w:lang w:val="uk-UA" w:eastAsia="ru-RU"/>
        </w:rPr>
      </w:pPr>
      <w:r w:rsidRPr="00B17DF5">
        <w:rPr>
          <w:sz w:val="28"/>
          <w:szCs w:val="28"/>
          <w:shd w:val="clear" w:color="auto" w:fill="FFFFFF"/>
          <w:lang w:val="uk-UA" w:eastAsia="ru-RU"/>
        </w:rPr>
        <w:t>А) Байдуже пройду  повз дерево</w:t>
      </w:r>
    </w:p>
    <w:p w:rsidR="003A5D56" w:rsidRPr="00B17DF5" w:rsidRDefault="003A5D56" w:rsidP="00B17DF5">
      <w:pPr>
        <w:rPr>
          <w:sz w:val="28"/>
          <w:szCs w:val="28"/>
          <w:shd w:val="clear" w:color="auto" w:fill="FFFFFF"/>
          <w:lang w:val="uk-UA" w:eastAsia="ru-RU"/>
        </w:rPr>
      </w:pPr>
      <w:r w:rsidRPr="00B17DF5">
        <w:rPr>
          <w:sz w:val="28"/>
          <w:szCs w:val="28"/>
          <w:shd w:val="clear" w:color="auto" w:fill="FFFFFF"/>
          <w:lang w:val="uk-UA" w:eastAsia="ru-RU"/>
        </w:rPr>
        <w:t>Б )</w:t>
      </w:r>
      <w:r>
        <w:rPr>
          <w:sz w:val="28"/>
          <w:szCs w:val="28"/>
          <w:shd w:val="clear" w:color="auto" w:fill="FFFFFF"/>
          <w:lang w:val="uk-UA" w:eastAsia="ru-RU"/>
        </w:rPr>
        <w:t xml:space="preserve"> </w:t>
      </w:r>
      <w:r w:rsidRPr="00B17DF5">
        <w:rPr>
          <w:sz w:val="28"/>
          <w:szCs w:val="28"/>
          <w:shd w:val="clear" w:color="auto" w:fill="FFFFFF"/>
          <w:lang w:val="uk-UA" w:eastAsia="ru-RU"/>
        </w:rPr>
        <w:t>Поп’ю цілющого соку й піду далі</w:t>
      </w:r>
    </w:p>
    <w:p w:rsidR="003A5D56" w:rsidRPr="00B17DF5" w:rsidRDefault="003A5D56" w:rsidP="00B17DF5">
      <w:pPr>
        <w:rPr>
          <w:sz w:val="28"/>
          <w:szCs w:val="28"/>
          <w:shd w:val="clear" w:color="auto" w:fill="FFFFFF"/>
          <w:lang w:val="uk-UA" w:eastAsia="ru-RU"/>
        </w:rPr>
      </w:pPr>
      <w:r w:rsidRPr="00B17DF5">
        <w:rPr>
          <w:sz w:val="28"/>
          <w:szCs w:val="28"/>
          <w:shd w:val="clear" w:color="auto" w:fill="FFFFFF"/>
          <w:lang w:val="uk-UA" w:eastAsia="ru-RU"/>
        </w:rPr>
        <w:t>В )</w:t>
      </w:r>
      <w:r>
        <w:rPr>
          <w:sz w:val="28"/>
          <w:szCs w:val="28"/>
          <w:shd w:val="clear" w:color="auto" w:fill="FFFFFF"/>
          <w:lang w:val="uk-UA" w:eastAsia="ru-RU"/>
        </w:rPr>
        <w:t xml:space="preserve"> </w:t>
      </w:r>
      <w:r w:rsidRPr="00B17DF5">
        <w:rPr>
          <w:sz w:val="28"/>
          <w:szCs w:val="28"/>
          <w:shd w:val="clear" w:color="auto" w:fill="FFFFFF"/>
          <w:lang w:val="uk-UA" w:eastAsia="ru-RU"/>
        </w:rPr>
        <w:t>Закрию отвір у стовбурі глиною, воском чи пластиліном</w:t>
      </w:r>
    </w:p>
    <w:p w:rsidR="003A5D56" w:rsidRDefault="003A5D56" w:rsidP="00AD5DE8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AD5DE8" w:rsidRDefault="003A5D56" w:rsidP="00AD5DE8">
      <w:pPr>
        <w:rPr>
          <w:b/>
          <w:bCs/>
          <w:sz w:val="28"/>
          <w:szCs w:val="28"/>
          <w:lang w:val="uk-UA"/>
        </w:rPr>
      </w:pPr>
      <w:r w:rsidRPr="00AD5DE8">
        <w:rPr>
          <w:b/>
          <w:bCs/>
          <w:sz w:val="28"/>
          <w:szCs w:val="28"/>
          <w:lang w:val="uk-UA"/>
        </w:rPr>
        <w:t>VIIІ. Підсумок уроку</w:t>
      </w:r>
    </w:p>
    <w:p w:rsidR="003A5D56" w:rsidRDefault="003A5D56" w:rsidP="00AD5DE8">
      <w:pPr>
        <w:rPr>
          <w:i/>
          <w:iCs/>
          <w:sz w:val="28"/>
          <w:szCs w:val="28"/>
          <w:lang w:val="uk-UA"/>
        </w:rPr>
      </w:pPr>
      <w:r w:rsidRPr="009375D8">
        <w:rPr>
          <w:b/>
          <w:bCs/>
          <w:i/>
          <w:iCs/>
          <w:sz w:val="28"/>
          <w:szCs w:val="28"/>
          <w:lang w:val="uk-UA"/>
        </w:rPr>
        <w:t>Презентація результатів роботи над міні-проектом</w:t>
      </w:r>
      <w:r>
        <w:rPr>
          <w:b/>
          <w:bCs/>
          <w:sz w:val="28"/>
          <w:szCs w:val="28"/>
          <w:lang w:val="uk-UA"/>
        </w:rPr>
        <w:t xml:space="preserve"> </w:t>
      </w:r>
      <w:r w:rsidRPr="003D2248">
        <w:rPr>
          <w:b/>
          <w:bCs/>
          <w:sz w:val="28"/>
          <w:szCs w:val="28"/>
          <w:lang w:val="uk-UA"/>
        </w:rPr>
        <w:t>«Не зривай первоцвітів»</w:t>
      </w:r>
      <w:r>
        <w:rPr>
          <w:b/>
          <w:bCs/>
          <w:sz w:val="28"/>
          <w:szCs w:val="28"/>
          <w:lang w:val="uk-UA"/>
        </w:rPr>
        <w:t xml:space="preserve"> </w:t>
      </w:r>
      <w:r w:rsidRPr="009375D8">
        <w:rPr>
          <w:i/>
          <w:iCs/>
          <w:sz w:val="28"/>
          <w:szCs w:val="28"/>
          <w:lang w:val="uk-UA"/>
        </w:rPr>
        <w:t>(Д</w:t>
      </w:r>
      <w:r>
        <w:rPr>
          <w:i/>
          <w:iCs/>
          <w:sz w:val="28"/>
          <w:szCs w:val="28"/>
          <w:lang w:val="uk-UA"/>
        </w:rPr>
        <w:t>ивись д</w:t>
      </w:r>
      <w:r w:rsidRPr="009375D8">
        <w:rPr>
          <w:i/>
          <w:iCs/>
          <w:sz w:val="28"/>
          <w:szCs w:val="28"/>
          <w:lang w:val="uk-UA"/>
        </w:rPr>
        <w:t>одаток</w:t>
      </w:r>
      <w:r>
        <w:rPr>
          <w:i/>
          <w:iCs/>
          <w:sz w:val="28"/>
          <w:szCs w:val="28"/>
          <w:lang w:val="uk-UA"/>
        </w:rPr>
        <w:t>.</w:t>
      </w:r>
      <w:r w:rsidRPr="009375D8">
        <w:rPr>
          <w:i/>
          <w:iCs/>
          <w:sz w:val="28"/>
          <w:szCs w:val="28"/>
          <w:lang w:val="uk-UA"/>
        </w:rPr>
        <w:t>)</w:t>
      </w:r>
    </w:p>
    <w:p w:rsidR="003A5D56" w:rsidRDefault="003A5D56" w:rsidP="00AD5DE8">
      <w:pPr>
        <w:rPr>
          <w:i/>
          <w:iCs/>
          <w:sz w:val="28"/>
          <w:szCs w:val="28"/>
          <w:lang w:val="uk-UA"/>
        </w:rPr>
      </w:pPr>
    </w:p>
    <w:p w:rsidR="003A5D56" w:rsidRPr="009375D8" w:rsidRDefault="003A5D56" w:rsidP="009375D8">
      <w:pPr>
        <w:jc w:val="right"/>
        <w:rPr>
          <w:i/>
          <w:iCs/>
          <w:sz w:val="28"/>
          <w:szCs w:val="28"/>
          <w:lang w:val="uk-UA"/>
        </w:rPr>
      </w:pPr>
      <w:r w:rsidRPr="009375D8">
        <w:rPr>
          <w:i/>
          <w:iCs/>
          <w:sz w:val="28"/>
          <w:szCs w:val="28"/>
          <w:lang w:val="uk-UA"/>
        </w:rPr>
        <w:t>Додаток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Default="003A5D56" w:rsidP="003D2248">
      <w:pPr>
        <w:jc w:val="center"/>
        <w:rPr>
          <w:b/>
          <w:bCs/>
          <w:i/>
          <w:iCs/>
          <w:sz w:val="28"/>
          <w:szCs w:val="28"/>
          <w:lang w:val="uk-UA"/>
        </w:rPr>
      </w:pPr>
      <w:r w:rsidRPr="003D2248">
        <w:rPr>
          <w:b/>
          <w:bCs/>
          <w:i/>
          <w:iCs/>
          <w:sz w:val="28"/>
          <w:szCs w:val="28"/>
          <w:lang w:val="uk-UA"/>
        </w:rPr>
        <w:t>Планування роботи учнів</w:t>
      </w:r>
    </w:p>
    <w:p w:rsidR="003A5D56" w:rsidRDefault="003A5D56" w:rsidP="003D2248">
      <w:pPr>
        <w:jc w:val="center"/>
        <w:rPr>
          <w:b/>
          <w:bCs/>
          <w:sz w:val="28"/>
          <w:szCs w:val="28"/>
          <w:lang w:val="uk-UA"/>
        </w:rPr>
      </w:pPr>
      <w:r w:rsidRPr="003D2248">
        <w:rPr>
          <w:b/>
          <w:bCs/>
          <w:i/>
          <w:iCs/>
          <w:sz w:val="28"/>
          <w:szCs w:val="28"/>
          <w:lang w:val="uk-UA"/>
        </w:rPr>
        <w:t xml:space="preserve"> над створенням міні-проекту</w:t>
      </w:r>
      <w:r w:rsidRPr="003D2248">
        <w:rPr>
          <w:b/>
          <w:bCs/>
          <w:sz w:val="28"/>
          <w:szCs w:val="28"/>
          <w:lang w:val="uk-UA"/>
        </w:rPr>
        <w:t xml:space="preserve"> «Не зривай первоцвітів» </w:t>
      </w:r>
    </w:p>
    <w:p w:rsidR="003A5D56" w:rsidRPr="003D2248" w:rsidRDefault="003A5D56" w:rsidP="003D2248">
      <w:pPr>
        <w:jc w:val="center"/>
        <w:rPr>
          <w:i/>
          <w:iCs/>
          <w:sz w:val="28"/>
          <w:szCs w:val="28"/>
          <w:lang w:val="uk-UA"/>
        </w:rPr>
      </w:pPr>
      <w:r w:rsidRPr="003D2248">
        <w:rPr>
          <w:i/>
          <w:iCs/>
          <w:sz w:val="28"/>
          <w:szCs w:val="28"/>
          <w:lang w:val="uk-UA"/>
        </w:rPr>
        <w:t>(випереджуюча діяльність)</w:t>
      </w:r>
    </w:p>
    <w:p w:rsidR="003A5D56" w:rsidRPr="003D2248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Вид проекту за домінуючою діяльністю</w:t>
      </w:r>
      <w:r w:rsidRPr="00B17DF5">
        <w:rPr>
          <w:sz w:val="28"/>
          <w:szCs w:val="28"/>
          <w:lang w:val="uk-UA"/>
        </w:rPr>
        <w:t xml:space="preserve">: інформаційний. 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Мета проекту</w:t>
      </w:r>
      <w:r w:rsidRPr="00B17DF5">
        <w:rPr>
          <w:sz w:val="28"/>
          <w:szCs w:val="28"/>
          <w:lang w:val="uk-UA"/>
        </w:rPr>
        <w:t xml:space="preserve">: збір інформації про первоцвіти свого регіону та пропонування заходів по їх збереженню. 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Очікувані результати: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- вміє презентувати зібрану інформацію про первоцвіти свого регіону та власні пропозиції по їх збереженню за змістом створеного ним (ними)  певного освітнього продукту (фото колаж, пам’ятка, плакат тощо);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- оцінює власну діяльність та діяльність однокласників.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Навчальні предмети</w:t>
      </w:r>
      <w:r w:rsidRPr="00B17DF5">
        <w:rPr>
          <w:sz w:val="28"/>
          <w:szCs w:val="28"/>
          <w:lang w:val="uk-UA"/>
        </w:rPr>
        <w:t>: природознавство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Тривалість:</w:t>
      </w:r>
      <w:r w:rsidRPr="00B17DF5">
        <w:rPr>
          <w:sz w:val="28"/>
          <w:szCs w:val="28"/>
          <w:lang w:val="uk-UA"/>
        </w:rPr>
        <w:t xml:space="preserve"> 7 днів.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 xml:space="preserve">                       ЕТАПИ НАВЧАЛЬНОГО ПРОЕКТУ   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І етап. Організація проекту</w:t>
      </w:r>
    </w:p>
    <w:p w:rsidR="003A5D56" w:rsidRPr="00B17DF5" w:rsidRDefault="003A5D56" w:rsidP="003E5FBC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На цьому етапі треба  визначити  тему, мету проекту, навчальні предмети, зміст яких задіяно, вид проекту та його тривалість.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3E5FBC">
      <w:pPr>
        <w:jc w:val="both"/>
        <w:rPr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ІІ етап. Планування проектної діяльності</w:t>
      </w:r>
    </w:p>
    <w:p w:rsidR="003A5D56" w:rsidRPr="00AD5DE8" w:rsidRDefault="003A5D56" w:rsidP="003E5FBC">
      <w:pPr>
        <w:jc w:val="both"/>
        <w:rPr>
          <w:i/>
          <w:iCs/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Ознайомлення учнів із загальною темою і провідною проблемою</w:t>
      </w:r>
      <w:r>
        <w:rPr>
          <w:i/>
          <w:iCs/>
          <w:sz w:val="28"/>
          <w:szCs w:val="28"/>
          <w:lang w:val="uk-UA"/>
        </w:rPr>
        <w:t xml:space="preserve">. </w:t>
      </w:r>
      <w:r>
        <w:rPr>
          <w:b/>
          <w:bCs/>
          <w:i/>
          <w:iCs/>
          <w:sz w:val="28"/>
          <w:szCs w:val="28"/>
          <w:lang w:val="uk-UA"/>
        </w:rPr>
        <w:t>Бесіда</w:t>
      </w:r>
    </w:p>
    <w:p w:rsidR="003A5D56" w:rsidRPr="00B17DF5" w:rsidRDefault="003A5D56" w:rsidP="003E5FBC">
      <w:pPr>
        <w:pStyle w:val="ListParagraph"/>
        <w:ind w:left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Учитель. </w:t>
      </w:r>
      <w:r w:rsidRPr="00B17DF5">
        <w:rPr>
          <w:sz w:val="28"/>
          <w:szCs w:val="28"/>
        </w:rPr>
        <w:t>Упродовж 7 днів ви будете збирати інформацію про первоцвіти свого регіону та висувати пропозиції  щодо завдання їх збереження .</w:t>
      </w:r>
    </w:p>
    <w:p w:rsidR="003A5D56" w:rsidRPr="00B17DF5" w:rsidRDefault="003A5D56" w:rsidP="003E5FBC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ab/>
        <w:t xml:space="preserve">Ваше завдання - ознайомити згодом на уроці однокласників з отриманою інформацією про первоцвіти та власними заходами по їх збереженню. </w:t>
      </w:r>
    </w:p>
    <w:p w:rsidR="003A5D56" w:rsidRPr="00B17DF5" w:rsidRDefault="003A5D56" w:rsidP="003E5FBC">
      <w:pPr>
        <w:jc w:val="both"/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Формування груп для проведення дослідження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Учні класу об’єднуються в групи за бажанням.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Форми представленн</w:t>
      </w:r>
      <w:r>
        <w:rPr>
          <w:b/>
          <w:bCs/>
          <w:i/>
          <w:iCs/>
          <w:sz w:val="28"/>
          <w:szCs w:val="28"/>
          <w:lang w:val="uk-UA"/>
        </w:rPr>
        <w:t>я продукту проектної діяльності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AD5DE8">
        <w:rPr>
          <w:b/>
          <w:bCs/>
          <w:sz w:val="28"/>
          <w:szCs w:val="28"/>
          <w:lang w:val="uk-UA"/>
        </w:rPr>
        <w:t>Група 1.  «Художники»</w:t>
      </w:r>
      <w:r w:rsidRPr="00B17DF5">
        <w:rPr>
          <w:sz w:val="28"/>
          <w:szCs w:val="28"/>
          <w:lang w:val="uk-UA"/>
        </w:rPr>
        <w:t xml:space="preserve"> (малюють пл</w:t>
      </w:r>
      <w:r>
        <w:rPr>
          <w:sz w:val="28"/>
          <w:szCs w:val="28"/>
          <w:lang w:val="uk-UA"/>
        </w:rPr>
        <w:t>акат на захист весняних квітів).</w:t>
      </w:r>
    </w:p>
    <w:p w:rsidR="003A5D56" w:rsidRPr="00B17DF5" w:rsidRDefault="003A5D56" w:rsidP="00B17DF5">
      <w:pPr>
        <w:ind w:left="1260" w:hanging="1260"/>
        <w:rPr>
          <w:sz w:val="28"/>
          <w:szCs w:val="28"/>
          <w:lang w:val="uk-UA"/>
        </w:rPr>
      </w:pPr>
      <w:r w:rsidRPr="00AD5DE8">
        <w:rPr>
          <w:b/>
          <w:bCs/>
          <w:sz w:val="28"/>
          <w:szCs w:val="28"/>
          <w:lang w:val="uk-UA"/>
        </w:rPr>
        <w:t>Група 2. «Фотокореспонденти»</w:t>
      </w:r>
      <w:r w:rsidRPr="00B17DF5">
        <w:rPr>
          <w:sz w:val="28"/>
          <w:szCs w:val="28"/>
          <w:lang w:val="uk-UA"/>
        </w:rPr>
        <w:t xml:space="preserve"> (фотографують первоцвіти своєї місцево</w:t>
      </w:r>
      <w:r>
        <w:rPr>
          <w:sz w:val="28"/>
          <w:szCs w:val="28"/>
          <w:lang w:val="uk-UA"/>
        </w:rPr>
        <w:t>сті для   створення фотоколажу).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3. «</w:t>
      </w:r>
      <w:r w:rsidRPr="00AD5DE8">
        <w:rPr>
          <w:b/>
          <w:bCs/>
          <w:sz w:val="28"/>
          <w:szCs w:val="28"/>
          <w:lang w:val="uk-UA"/>
        </w:rPr>
        <w:t>Науковці</w:t>
      </w:r>
      <w:r w:rsidRPr="00B17DF5">
        <w:rPr>
          <w:sz w:val="28"/>
          <w:szCs w:val="28"/>
          <w:lang w:val="uk-UA"/>
        </w:rPr>
        <w:t xml:space="preserve">» (знаходять інформацію про первоцвіти, які занесені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                 до Червоної книги України в Інтер</w:t>
      </w:r>
      <w:r>
        <w:rPr>
          <w:sz w:val="28"/>
          <w:szCs w:val="28"/>
          <w:lang w:val="uk-UA"/>
        </w:rPr>
        <w:t>неті, енциклопедіях, довідниках).</w:t>
      </w:r>
    </w:p>
    <w:p w:rsidR="003A5D56" w:rsidRDefault="003A5D56" w:rsidP="00B17DF5">
      <w:pPr>
        <w:rPr>
          <w:sz w:val="28"/>
          <w:szCs w:val="28"/>
          <w:lang w:val="uk-UA"/>
        </w:rPr>
      </w:pPr>
      <w:r w:rsidRPr="00AD5DE8">
        <w:rPr>
          <w:b/>
          <w:bCs/>
          <w:sz w:val="28"/>
          <w:szCs w:val="28"/>
          <w:lang w:val="uk-UA"/>
        </w:rPr>
        <w:t>Група 4.  «Театрали»</w:t>
      </w:r>
      <w:r w:rsidRPr="00B17DF5">
        <w:rPr>
          <w:sz w:val="28"/>
          <w:szCs w:val="28"/>
          <w:lang w:val="uk-UA"/>
        </w:rPr>
        <w:t xml:space="preserve"> (створюють спе</w:t>
      </w:r>
      <w:r>
        <w:rPr>
          <w:sz w:val="28"/>
          <w:szCs w:val="28"/>
          <w:lang w:val="uk-UA"/>
        </w:rPr>
        <w:t xml:space="preserve">ктакль-мініатюру «Просимо у </w:t>
      </w:r>
      <w:r w:rsidRPr="00B17DF5">
        <w:rPr>
          <w:sz w:val="28"/>
          <w:szCs w:val="28"/>
          <w:lang w:val="uk-UA"/>
        </w:rPr>
        <w:t xml:space="preserve">людей  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Pr="00B17DF5">
        <w:rPr>
          <w:sz w:val="28"/>
          <w:szCs w:val="28"/>
          <w:lang w:val="uk-UA"/>
        </w:rPr>
        <w:t>захисту», де самі у</w:t>
      </w:r>
      <w:r>
        <w:rPr>
          <w:sz w:val="28"/>
          <w:szCs w:val="28"/>
          <w:lang w:val="uk-UA"/>
        </w:rPr>
        <w:t>чні виконують ролі первоцвітів).</w:t>
      </w:r>
    </w:p>
    <w:p w:rsidR="003A5D56" w:rsidRDefault="003A5D56" w:rsidP="00B17DF5">
      <w:pPr>
        <w:rPr>
          <w:sz w:val="28"/>
          <w:szCs w:val="28"/>
          <w:lang w:val="uk-UA"/>
        </w:rPr>
      </w:pPr>
      <w:r w:rsidRPr="00AD5DE8">
        <w:rPr>
          <w:b/>
          <w:bCs/>
          <w:sz w:val="28"/>
          <w:szCs w:val="28"/>
          <w:lang w:val="uk-UA"/>
        </w:rPr>
        <w:t>Група 5. «Природолюби»</w:t>
      </w:r>
      <w:r w:rsidRPr="00B17DF5">
        <w:rPr>
          <w:sz w:val="28"/>
          <w:szCs w:val="28"/>
          <w:lang w:val="uk-UA"/>
        </w:rPr>
        <w:t xml:space="preserve"> (склада</w:t>
      </w:r>
      <w:r>
        <w:rPr>
          <w:sz w:val="28"/>
          <w:szCs w:val="28"/>
          <w:lang w:val="uk-UA"/>
        </w:rPr>
        <w:t xml:space="preserve">ють пам’ятку друга природи «Як </w:t>
      </w:r>
      <w:r w:rsidRPr="00B17DF5">
        <w:rPr>
          <w:sz w:val="28"/>
          <w:szCs w:val="28"/>
          <w:lang w:val="uk-UA"/>
        </w:rPr>
        <w:t xml:space="preserve">зберегти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Pr="00B17DF5">
        <w:rPr>
          <w:sz w:val="28"/>
          <w:szCs w:val="28"/>
          <w:lang w:val="uk-UA"/>
        </w:rPr>
        <w:t>первоцвіти»).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</w:p>
    <w:p w:rsidR="003A5D56" w:rsidRDefault="003A5D56" w:rsidP="00AD5DE8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ІІІ етап. Реалізація проекту</w:t>
      </w:r>
    </w:p>
    <w:p w:rsidR="003A5D56" w:rsidRPr="00AD5DE8" w:rsidRDefault="003A5D56" w:rsidP="00AD5DE8">
      <w:pPr>
        <w:rPr>
          <w:b/>
          <w:b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Складання у</w:t>
      </w:r>
      <w:r>
        <w:rPr>
          <w:b/>
          <w:bCs/>
          <w:i/>
          <w:iCs/>
          <w:sz w:val="28"/>
          <w:szCs w:val="28"/>
          <w:lang w:val="uk-UA"/>
        </w:rPr>
        <w:t>чнями плану роботи над проектом</w:t>
      </w:r>
    </w:p>
    <w:p w:rsidR="003A5D56" w:rsidRPr="00AD5DE8" w:rsidRDefault="003A5D56" w:rsidP="00AD5DE8">
      <w:pPr>
        <w:pStyle w:val="ListParagraph"/>
        <w:numPr>
          <w:ilvl w:val="0"/>
          <w:numId w:val="8"/>
        </w:numPr>
        <w:tabs>
          <w:tab w:val="num" w:pos="0"/>
        </w:tabs>
        <w:rPr>
          <w:sz w:val="28"/>
          <w:szCs w:val="28"/>
        </w:rPr>
      </w:pPr>
      <w:r w:rsidRPr="00AD5DE8">
        <w:rPr>
          <w:sz w:val="28"/>
          <w:szCs w:val="28"/>
        </w:rPr>
        <w:t xml:space="preserve">Обговоріть у групі, що саме ви повинні зробити для реалізації поставлених перед вами завдань. </w:t>
      </w:r>
    </w:p>
    <w:p w:rsidR="003A5D56" w:rsidRPr="00AD5DE8" w:rsidRDefault="003A5D56" w:rsidP="00AD5DE8">
      <w:pPr>
        <w:pStyle w:val="ListParagraph"/>
        <w:numPr>
          <w:ilvl w:val="0"/>
          <w:numId w:val="8"/>
        </w:numPr>
        <w:tabs>
          <w:tab w:val="num" w:pos="0"/>
        </w:tabs>
        <w:rPr>
          <w:sz w:val="28"/>
          <w:szCs w:val="28"/>
        </w:rPr>
      </w:pPr>
      <w:r w:rsidRPr="00AD5DE8">
        <w:rPr>
          <w:sz w:val="28"/>
          <w:szCs w:val="28"/>
        </w:rPr>
        <w:t>Озвучте пропозиції, аргументи, судження щодо кінцевого вигляду освітнього продукту, який ви створите.</w:t>
      </w:r>
    </w:p>
    <w:p w:rsidR="003A5D56" w:rsidRPr="00AD5DE8" w:rsidRDefault="003A5D56" w:rsidP="00AD5DE8">
      <w:pPr>
        <w:pStyle w:val="ListParagraph"/>
        <w:numPr>
          <w:ilvl w:val="0"/>
          <w:numId w:val="8"/>
        </w:numPr>
        <w:tabs>
          <w:tab w:val="num" w:pos="0"/>
        </w:tabs>
        <w:rPr>
          <w:sz w:val="28"/>
          <w:szCs w:val="28"/>
        </w:rPr>
      </w:pPr>
      <w:r w:rsidRPr="00AD5DE8">
        <w:rPr>
          <w:sz w:val="28"/>
          <w:szCs w:val="28"/>
        </w:rPr>
        <w:t>Обговоріть у групі, що саме необхідно вам зробити для того, щоб освітній продукт був якісний та оригінальний.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 </w:t>
      </w:r>
      <w:r w:rsidRPr="00AD5DE8">
        <w:rPr>
          <w:b/>
          <w:bCs/>
          <w:i/>
          <w:iCs/>
          <w:sz w:val="28"/>
          <w:szCs w:val="28"/>
          <w:lang w:val="uk-UA"/>
        </w:rPr>
        <w:t>Розпод</w:t>
      </w:r>
      <w:r>
        <w:rPr>
          <w:b/>
          <w:bCs/>
          <w:i/>
          <w:iCs/>
          <w:sz w:val="28"/>
          <w:szCs w:val="28"/>
          <w:lang w:val="uk-UA"/>
        </w:rPr>
        <w:t>іл обов’язків між членами групи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 </w:t>
      </w:r>
      <w:r>
        <w:rPr>
          <w:b/>
          <w:bCs/>
          <w:i/>
          <w:iCs/>
          <w:sz w:val="28"/>
          <w:szCs w:val="28"/>
          <w:lang w:val="uk-UA"/>
        </w:rPr>
        <w:t>Самостійна творча робота учнів</w:t>
      </w: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 </w:t>
      </w:r>
      <w:r w:rsidRPr="00AD5DE8">
        <w:rPr>
          <w:b/>
          <w:bCs/>
          <w:i/>
          <w:iCs/>
          <w:sz w:val="28"/>
          <w:szCs w:val="28"/>
          <w:lang w:val="uk-UA"/>
        </w:rPr>
        <w:t>Виготовлення освітнього продукту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І</w:t>
      </w:r>
      <w:r w:rsidRPr="00B17DF5">
        <w:rPr>
          <w:b/>
          <w:bCs/>
          <w:sz w:val="28"/>
          <w:szCs w:val="28"/>
          <w:lang w:val="en-US"/>
        </w:rPr>
        <w:t>V</w:t>
      </w:r>
      <w:r w:rsidRPr="00B17DF5">
        <w:rPr>
          <w:b/>
          <w:bCs/>
          <w:sz w:val="28"/>
          <w:szCs w:val="28"/>
          <w:lang w:val="uk-UA"/>
        </w:rPr>
        <w:t xml:space="preserve">етап. Презентація проекту; оцінювання проекту і власної </w:t>
      </w:r>
      <w:r>
        <w:rPr>
          <w:b/>
          <w:bCs/>
          <w:sz w:val="28"/>
          <w:szCs w:val="28"/>
          <w:lang w:val="uk-UA"/>
        </w:rPr>
        <w:t>діяльності у ньому (самооцінка)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Оформлення результатів</w:t>
      </w: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Підготовка до презентації</w:t>
      </w:r>
    </w:p>
    <w:p w:rsidR="003A5D56" w:rsidRPr="00AD5DE8" w:rsidRDefault="003A5D56" w:rsidP="00B17DF5">
      <w:pPr>
        <w:ind w:left="360"/>
        <w:rPr>
          <w:b/>
          <w:bCs/>
          <w:i/>
          <w:i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Захист проектів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Оцінювання проектної діяльності за визначеними критеріями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Аналіз успіхів і невдач. Висновки</w:t>
      </w: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ab/>
      </w:r>
    </w:p>
    <w:p w:rsidR="003A5D56" w:rsidRPr="00B17DF5" w:rsidRDefault="003A5D56">
      <w:pPr>
        <w:rPr>
          <w:b/>
          <w:bCs/>
          <w:sz w:val="28"/>
          <w:szCs w:val="28"/>
          <w:lang w:val="uk-UA"/>
        </w:rPr>
      </w:pPr>
    </w:p>
    <w:sectPr w:rsidR="003A5D56" w:rsidRPr="00B17DF5" w:rsidSect="00CF1A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D56" w:rsidRDefault="003A5D56" w:rsidP="00BB0E12">
      <w:r>
        <w:separator/>
      </w:r>
    </w:p>
  </w:endnote>
  <w:endnote w:type="continuationSeparator" w:id="0">
    <w:p w:rsidR="003A5D56" w:rsidRDefault="003A5D56" w:rsidP="00BB0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D56" w:rsidRDefault="003A5D56" w:rsidP="00BB0E12">
      <w:r>
        <w:separator/>
      </w:r>
    </w:p>
  </w:footnote>
  <w:footnote w:type="continuationSeparator" w:id="0">
    <w:p w:rsidR="003A5D56" w:rsidRDefault="003A5D56" w:rsidP="00BB0E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06D49"/>
    <w:multiLevelType w:val="hybridMultilevel"/>
    <w:tmpl w:val="03E2694E"/>
    <w:lvl w:ilvl="0" w:tplc="F662AA4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74475"/>
    <w:multiLevelType w:val="hybridMultilevel"/>
    <w:tmpl w:val="FCA8794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6C828A0"/>
    <w:multiLevelType w:val="hybridMultilevel"/>
    <w:tmpl w:val="3E584088"/>
    <w:lvl w:ilvl="0" w:tplc="E404F294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hint="default"/>
        <w:i w:val="0"/>
        <w:iCs w:val="0"/>
      </w:rPr>
    </w:lvl>
    <w:lvl w:ilvl="1" w:tplc="EBB292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F57C67"/>
    <w:multiLevelType w:val="hybridMultilevel"/>
    <w:tmpl w:val="B84476C8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13331EA"/>
    <w:multiLevelType w:val="hybridMultilevel"/>
    <w:tmpl w:val="4684A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683F21"/>
    <w:multiLevelType w:val="hybridMultilevel"/>
    <w:tmpl w:val="A2DE9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371DF6"/>
    <w:multiLevelType w:val="hybridMultilevel"/>
    <w:tmpl w:val="D2E41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A82"/>
    <w:rsid w:val="00060703"/>
    <w:rsid w:val="00063100"/>
    <w:rsid w:val="0009438E"/>
    <w:rsid w:val="000D6FF8"/>
    <w:rsid w:val="001C2ECC"/>
    <w:rsid w:val="00275BDD"/>
    <w:rsid w:val="002B2C7A"/>
    <w:rsid w:val="00337266"/>
    <w:rsid w:val="00347797"/>
    <w:rsid w:val="00373281"/>
    <w:rsid w:val="00380F94"/>
    <w:rsid w:val="003A5D56"/>
    <w:rsid w:val="003D2248"/>
    <w:rsid w:val="003D5F1C"/>
    <w:rsid w:val="003E5FBC"/>
    <w:rsid w:val="00437DC8"/>
    <w:rsid w:val="004826D3"/>
    <w:rsid w:val="00494FE4"/>
    <w:rsid w:val="004B4947"/>
    <w:rsid w:val="004F67C3"/>
    <w:rsid w:val="005069FA"/>
    <w:rsid w:val="00564C35"/>
    <w:rsid w:val="00666490"/>
    <w:rsid w:val="006B30EB"/>
    <w:rsid w:val="006C62C8"/>
    <w:rsid w:val="006E3424"/>
    <w:rsid w:val="0070124E"/>
    <w:rsid w:val="007056C6"/>
    <w:rsid w:val="007937DB"/>
    <w:rsid w:val="00793AE5"/>
    <w:rsid w:val="007E58EC"/>
    <w:rsid w:val="008D43F2"/>
    <w:rsid w:val="008F3406"/>
    <w:rsid w:val="009375D8"/>
    <w:rsid w:val="0094506C"/>
    <w:rsid w:val="009F1B33"/>
    <w:rsid w:val="00A01B4C"/>
    <w:rsid w:val="00AD5DE8"/>
    <w:rsid w:val="00B17DF5"/>
    <w:rsid w:val="00BB0E12"/>
    <w:rsid w:val="00BB53A8"/>
    <w:rsid w:val="00BD0777"/>
    <w:rsid w:val="00BD5A82"/>
    <w:rsid w:val="00C032F7"/>
    <w:rsid w:val="00C951A5"/>
    <w:rsid w:val="00CA61E5"/>
    <w:rsid w:val="00CE31D7"/>
    <w:rsid w:val="00CF1A05"/>
    <w:rsid w:val="00CF5294"/>
    <w:rsid w:val="00D67D6B"/>
    <w:rsid w:val="00DA6E33"/>
    <w:rsid w:val="00DA7794"/>
    <w:rsid w:val="00EE6EE1"/>
    <w:rsid w:val="00F1555D"/>
    <w:rsid w:val="00F576BC"/>
    <w:rsid w:val="00FB3B11"/>
    <w:rsid w:val="00FD3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490"/>
    <w:rPr>
      <w:rFonts w:ascii="Times New Roman" w:eastAsia="Times New Roman" w:hAnsi="Times New Roman"/>
      <w:sz w:val="20"/>
      <w:szCs w:val="20"/>
      <w:lang w:eastAsia="uk-UA"/>
    </w:rPr>
  </w:style>
  <w:style w:type="paragraph" w:styleId="Heading2">
    <w:name w:val="heading 2"/>
    <w:basedOn w:val="Normal"/>
    <w:link w:val="Heading2Char"/>
    <w:uiPriority w:val="99"/>
    <w:qFormat/>
    <w:rsid w:val="00373281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73281"/>
    <w:rPr>
      <w:rFonts w:ascii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apple-converted-space">
    <w:name w:val="apple-converted-space"/>
    <w:basedOn w:val="DefaultParagraphFont"/>
    <w:uiPriority w:val="99"/>
    <w:rsid w:val="00CF5294"/>
  </w:style>
  <w:style w:type="paragraph" w:styleId="ListParagraph">
    <w:name w:val="List Paragraph"/>
    <w:basedOn w:val="Normal"/>
    <w:uiPriority w:val="99"/>
    <w:qFormat/>
    <w:rsid w:val="00D67D6B"/>
    <w:pPr>
      <w:ind w:left="720"/>
      <w:jc w:val="both"/>
    </w:pPr>
    <w:rPr>
      <w:rFonts w:eastAsia="Calibri"/>
      <w:sz w:val="24"/>
      <w:szCs w:val="24"/>
      <w:lang w:val="uk-UA" w:eastAsia="en-US"/>
    </w:rPr>
  </w:style>
  <w:style w:type="character" w:styleId="Emphasis">
    <w:name w:val="Emphasis"/>
    <w:basedOn w:val="DefaultParagraphFont"/>
    <w:uiPriority w:val="99"/>
    <w:qFormat/>
    <w:rsid w:val="00D67D6B"/>
    <w:rPr>
      <w:i/>
      <w:iCs/>
    </w:rPr>
  </w:style>
  <w:style w:type="paragraph" w:customStyle="1" w:styleId="style5">
    <w:name w:val="style5"/>
    <w:basedOn w:val="Normal"/>
    <w:uiPriority w:val="99"/>
    <w:rsid w:val="00D67D6B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24">
    <w:name w:val="fontstyle24"/>
    <w:basedOn w:val="DefaultParagraphFont"/>
    <w:uiPriority w:val="99"/>
    <w:rsid w:val="00D67D6B"/>
  </w:style>
  <w:style w:type="paragraph" w:styleId="BalloonText">
    <w:name w:val="Balloon Text"/>
    <w:basedOn w:val="Normal"/>
    <w:link w:val="BalloonTextChar"/>
    <w:uiPriority w:val="99"/>
    <w:semiHidden/>
    <w:rsid w:val="00380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0F94"/>
    <w:rPr>
      <w:rFonts w:ascii="Tahoma" w:hAnsi="Tahoma" w:cs="Tahoma"/>
      <w:sz w:val="16"/>
      <w:szCs w:val="16"/>
      <w:lang w:val="ru-RU" w:eastAsia="uk-UA"/>
    </w:rPr>
  </w:style>
  <w:style w:type="paragraph" w:styleId="NormalWeb">
    <w:name w:val="Normal (Web)"/>
    <w:basedOn w:val="Normal"/>
    <w:uiPriority w:val="99"/>
    <w:rsid w:val="007056C6"/>
    <w:pPr>
      <w:spacing w:before="100" w:beforeAutospacing="1" w:after="100" w:afterAutospacing="1"/>
    </w:pPr>
    <w:rPr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7056C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B0E1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B0E12"/>
    <w:rPr>
      <w:rFonts w:ascii="Times New Roman" w:hAnsi="Times New Roman" w:cs="Times New Roman"/>
      <w:sz w:val="20"/>
      <w:szCs w:val="20"/>
      <w:lang w:val="ru-RU" w:eastAsia="uk-UA"/>
    </w:rPr>
  </w:style>
  <w:style w:type="paragraph" w:styleId="Footer">
    <w:name w:val="footer"/>
    <w:basedOn w:val="Normal"/>
    <w:link w:val="FooterChar"/>
    <w:uiPriority w:val="99"/>
    <w:rsid w:val="00BB0E1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B0E12"/>
    <w:rPr>
      <w:rFonts w:ascii="Times New Roman" w:hAnsi="Times New Roman" w:cs="Times New Roman"/>
      <w:sz w:val="20"/>
      <w:szCs w:val="20"/>
      <w:lang w:val="ru-RU" w:eastAsia="uk-UA"/>
    </w:rPr>
  </w:style>
  <w:style w:type="character" w:customStyle="1" w:styleId="BodyTextChar">
    <w:name w:val="Body Text Char"/>
    <w:link w:val="BodyText"/>
    <w:uiPriority w:val="99"/>
    <w:locked/>
    <w:rsid w:val="00FB3B11"/>
    <w:rPr>
      <w:sz w:val="24"/>
      <w:szCs w:val="24"/>
      <w:shd w:val="clear" w:color="auto" w:fill="FFFFFF"/>
    </w:rPr>
  </w:style>
  <w:style w:type="paragraph" w:styleId="BodyText">
    <w:name w:val="Body Text"/>
    <w:basedOn w:val="Normal"/>
    <w:link w:val="BodyTextChar"/>
    <w:uiPriority w:val="99"/>
    <w:rsid w:val="00FB3B11"/>
    <w:pPr>
      <w:shd w:val="clear" w:color="auto" w:fill="FFFFFF"/>
      <w:spacing w:before="60" w:line="274" w:lineRule="exact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6D680D"/>
    <w:rPr>
      <w:rFonts w:ascii="Times New Roman" w:eastAsia="Times New Roman" w:hAnsi="Times New Roman"/>
      <w:sz w:val="20"/>
      <w:szCs w:val="20"/>
      <w:lang w:eastAsia="uk-UA"/>
    </w:rPr>
  </w:style>
  <w:style w:type="character" w:customStyle="1" w:styleId="1">
    <w:name w:val="Основной текст Знак1"/>
    <w:basedOn w:val="DefaultParagraphFont"/>
    <w:uiPriority w:val="99"/>
    <w:semiHidden/>
    <w:rsid w:val="00FB3B11"/>
    <w:rPr>
      <w:rFonts w:ascii="Times New Roman" w:hAnsi="Times New Roman" w:cs="Times New Roman"/>
      <w:sz w:val="20"/>
      <w:szCs w:val="20"/>
      <w:lang w:val="ru-RU" w:eastAsia="uk-UA"/>
    </w:rPr>
  </w:style>
  <w:style w:type="character" w:styleId="Strong">
    <w:name w:val="Strong"/>
    <w:basedOn w:val="DefaultParagraphFont"/>
    <w:uiPriority w:val="99"/>
    <w:qFormat/>
    <w:rsid w:val="0037328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19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9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9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9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319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9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9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1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9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9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9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19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://uchni.com.ua/pars_docs/refs/35/34515/34515_html_m498697ff.jpg" TargetMode="External"/><Relationship Id="rId26" Type="http://schemas.openxmlformats.org/officeDocument/2006/relationships/image" Target="http://uchni.com.ua/pars_docs/refs/35/34515/34515_html_1ca7c42b.jpg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image" Target="http://ukranews.com/uploads/news/2012/01/02/11/36a13e3a5883f5ae57d4b9b068b35de0060b2f8b.jpg" TargetMode="External"/><Relationship Id="rId42" Type="http://schemas.openxmlformats.org/officeDocument/2006/relationships/image" Target="http://www.ruskid.ru/uploads/posts/2009-03/thumbs/1237448760_014.jpg" TargetMode="External"/><Relationship Id="rId47" Type="http://schemas.openxmlformats.org/officeDocument/2006/relationships/image" Target="media/image24.jpeg"/><Relationship Id="rId50" Type="http://schemas.openxmlformats.org/officeDocument/2006/relationships/image" Target="http://korjukivka-sity.at.ua/_nw/23/91036358.jpg" TargetMode="External"/><Relationship Id="rId55" Type="http://schemas.openxmlformats.org/officeDocument/2006/relationships/image" Target="media/image29.jpeg"/><Relationship Id="rId63" Type="http://schemas.openxmlformats.org/officeDocument/2006/relationships/image" Target="media/image33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http://t0.gstatic.com/images?q=tbn:ANd9GcTt3uf3zCVpZLdpI2SpgHbccvBGSEYiyy7Ar4kWaVjo1VJtV3LE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http://rpz.org.ua/images/stories/rpz/v-b8-anemona_dibrovna.jpg" TargetMode="External"/><Relationship Id="rId32" Type="http://schemas.openxmlformats.org/officeDocument/2006/relationships/image" Target="http://www.niklib.com/eco/photo/ephoto14.jpg" TargetMode="External"/><Relationship Id="rId37" Type="http://schemas.openxmlformats.org/officeDocument/2006/relationships/image" Target="media/image19.jpeg"/><Relationship Id="rId40" Type="http://schemas.openxmlformats.org/officeDocument/2006/relationships/image" Target="http://www.ruskid.ru/uploads/posts/2009-03/thumbs/1237448763_012.jpg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image" Target="http://upload.wikimedia.org/wikipedia/uk/thumb/6/6b/Galanthus_plicatus.jpg/403px-Galanthus_plicatus.jpg" TargetMode="External"/><Relationship Id="rId66" Type="http://schemas.openxmlformats.org/officeDocument/2006/relationships/image" Target="http://www.nbg.kiev.ua/upload/iblock/4da/geograf_dilyanci_attach_large_image_44.gi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http://go1.imgsmail.ru/imgpreview?key=http://mycoweb.ru/Submitted/AWP/Vialka_les_AWP_20120402.jpg&amp;mb=imgdb_preview_929" TargetMode="External"/><Relationship Id="rId36" Type="http://schemas.openxmlformats.org/officeDocument/2006/relationships/image" Target="http://www.ruskid.ru/uploads/posts/2009-03/thumbs/1237448836_008.jpg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61" Type="http://schemas.openxmlformats.org/officeDocument/2006/relationships/image" Target="media/image32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image" Target="http://pic.fotico.ru/09/334/433409.jpg" TargetMode="External"/><Relationship Id="rId52" Type="http://schemas.openxmlformats.org/officeDocument/2006/relationships/image" Target="http://upload.wikimedia.org/wikipedia/commons/thumb/6/6b/%D0%9F%D1%80%D0%BE%D0%BB%D1%96%D1%81%D0%BA%D0%B8.jpg/260px-%D0%9F%D1%80%D0%BE%D0%BB%D1%96%D1%81%D0%BA%D0%B8.jpg" TargetMode="External"/><Relationship Id="rId60" Type="http://schemas.openxmlformats.org/officeDocument/2006/relationships/image" Target="http://mail.menr.gov.ua/publ/redbook/kingdom2.jpg" TargetMode="External"/><Relationship Id="rId65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http://levko.info/wp-content/uploads/2012/07/konvaliya-300x291.jpg" TargetMode="External"/><Relationship Id="rId14" Type="http://schemas.openxmlformats.org/officeDocument/2006/relationships/image" Target="media/image7.jpeg"/><Relationship Id="rId22" Type="http://schemas.openxmlformats.org/officeDocument/2006/relationships/image" Target="http://t3.gstatic.com/images?q=tbn:ANd9GcT41bsknn2kugSf_NvIZA1rzgTBywXIQSkdMODnGztV60GHhDh1" TargetMode="External"/><Relationship Id="rId27" Type="http://schemas.openxmlformats.org/officeDocument/2006/relationships/image" Target="media/image14.jpeg"/><Relationship Id="rId30" Type="http://schemas.openxmlformats.org/officeDocument/2006/relationships/image" Target="http://flowers.cveti-sadi.ru/files/2010/04/Leucojumvernum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image" Target="http://y.delfi.ua/orig/3998/103504_wD0CMw.jpeg" TargetMode="External"/><Relationship Id="rId64" Type="http://schemas.openxmlformats.org/officeDocument/2006/relationships/image" Target="http://redbook-ua.org/media/images/main/a-1057.pn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http://cv01.twirpx.net/0770/0770334.jpg" TargetMode="External"/><Relationship Id="rId46" Type="http://schemas.openxmlformats.org/officeDocument/2006/relationships/image" Target="https://encrypted-tbn2.gstatic.com/images?q=tbn:ANd9GcQCfYz8w7h-Jb6v-WuoRthHnZya3_etoFRcZJ-XN5k3eCkSOM6g" TargetMode="External"/><Relationship Id="rId59" Type="http://schemas.openxmlformats.org/officeDocument/2006/relationships/image" Target="media/image31.png"/><Relationship Id="rId67" Type="http://schemas.openxmlformats.org/officeDocument/2006/relationships/fontTable" Target="fontTable.xml"/><Relationship Id="rId20" Type="http://schemas.openxmlformats.org/officeDocument/2006/relationships/image" Target="http://young-teacher.com.ua/wp-content/uploads/2013/02/pervocvit1-300x268.jpg" TargetMode="External"/><Relationship Id="rId41" Type="http://schemas.openxmlformats.org/officeDocument/2006/relationships/image" Target="media/image21.jpeg"/><Relationship Id="rId54" Type="http://schemas.openxmlformats.org/officeDocument/2006/relationships/image" Target="http://www.niklib.com/eco/photo/ephoto16.jpg" TargetMode="External"/><Relationship Id="rId62" Type="http://schemas.openxmlformats.org/officeDocument/2006/relationships/image" Target="http://uzhgorod.in/var/plain_site/storage/images/media/images/0860/193867-1-rus-RU/0860_fit_content_width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151</TotalTime>
  <Pages>17</Pages>
  <Words>2235</Words>
  <Characters>12740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</cp:lastModifiedBy>
  <cp:revision>15</cp:revision>
  <dcterms:created xsi:type="dcterms:W3CDTF">2014-12-21T11:42:00Z</dcterms:created>
  <dcterms:modified xsi:type="dcterms:W3CDTF">2015-01-26T12:41:00Z</dcterms:modified>
</cp:coreProperties>
</file>